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B5B1D" w14:textId="66905E89" w:rsidR="00BA00AB" w:rsidRDefault="00A524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STANES</w:t>
      </w:r>
      <w:r>
        <w:rPr>
          <w:rFonts w:cs="Times New Roman"/>
          <w:szCs w:val="24"/>
        </w:rPr>
        <w:t xml:space="preserve">       (d.1434)</w:t>
      </w:r>
    </w:p>
    <w:p w14:paraId="4F235251" w14:textId="3EB85AA7" w:rsidR="00A524B0" w:rsidRDefault="00A524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148D2B56" w14:textId="77777777" w:rsidR="00A524B0" w:rsidRDefault="00A524B0" w:rsidP="009139A6">
      <w:pPr>
        <w:pStyle w:val="NoSpacing"/>
        <w:rPr>
          <w:rFonts w:cs="Times New Roman"/>
          <w:szCs w:val="24"/>
        </w:rPr>
      </w:pPr>
    </w:p>
    <w:p w14:paraId="3014281A" w14:textId="77777777" w:rsidR="00A524B0" w:rsidRDefault="00A524B0" w:rsidP="009139A6">
      <w:pPr>
        <w:pStyle w:val="NoSpacing"/>
        <w:rPr>
          <w:rFonts w:cs="Times New Roman"/>
          <w:szCs w:val="24"/>
        </w:rPr>
      </w:pPr>
    </w:p>
    <w:p w14:paraId="66ABC423" w14:textId="24B25EEF" w:rsidR="00A524B0" w:rsidRDefault="00A524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Mar.1434</w:t>
      </w:r>
      <w:r>
        <w:rPr>
          <w:rFonts w:cs="Times New Roman"/>
          <w:szCs w:val="24"/>
        </w:rPr>
        <w:tab/>
        <w:t>He made his Will.    (W.Y.R. p.157)</w:t>
      </w:r>
    </w:p>
    <w:p w14:paraId="55038CA1" w14:textId="282E1B24" w:rsidR="00A524B0" w:rsidRDefault="00A524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Mar.</w:t>
      </w:r>
      <w:r>
        <w:rPr>
          <w:rFonts w:cs="Times New Roman"/>
          <w:szCs w:val="24"/>
        </w:rPr>
        <w:tab/>
        <w:t>Probate of his Will.   (ibid.)</w:t>
      </w:r>
    </w:p>
    <w:p w14:paraId="5CB19562" w14:textId="77777777" w:rsidR="00A524B0" w:rsidRDefault="00A524B0" w:rsidP="009139A6">
      <w:pPr>
        <w:pStyle w:val="NoSpacing"/>
        <w:rPr>
          <w:rFonts w:cs="Times New Roman"/>
          <w:szCs w:val="24"/>
        </w:rPr>
      </w:pPr>
    </w:p>
    <w:p w14:paraId="1B89B8B2" w14:textId="77777777" w:rsidR="00A524B0" w:rsidRDefault="00A524B0" w:rsidP="009139A6">
      <w:pPr>
        <w:pStyle w:val="NoSpacing"/>
        <w:rPr>
          <w:rFonts w:cs="Times New Roman"/>
          <w:szCs w:val="24"/>
        </w:rPr>
      </w:pPr>
    </w:p>
    <w:p w14:paraId="6509A9B4" w14:textId="59A31024" w:rsidR="00A524B0" w:rsidRPr="00A524B0" w:rsidRDefault="00A524B0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June 2023</w:t>
      </w:r>
    </w:p>
    <w:sectPr w:rsidR="00A524B0" w:rsidRPr="00A524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B6D3F" w14:textId="77777777" w:rsidR="00A524B0" w:rsidRDefault="00A524B0" w:rsidP="009139A6">
      <w:r>
        <w:separator/>
      </w:r>
    </w:p>
  </w:endnote>
  <w:endnote w:type="continuationSeparator" w:id="0">
    <w:p w14:paraId="2F6E75F4" w14:textId="77777777" w:rsidR="00A524B0" w:rsidRDefault="00A524B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DA7D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14C1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AA79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327D3" w14:textId="77777777" w:rsidR="00A524B0" w:rsidRDefault="00A524B0" w:rsidP="009139A6">
      <w:r>
        <w:separator/>
      </w:r>
    </w:p>
  </w:footnote>
  <w:footnote w:type="continuationSeparator" w:id="0">
    <w:p w14:paraId="296BB489" w14:textId="77777777" w:rsidR="00A524B0" w:rsidRDefault="00A524B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1C8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1AC1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EBF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4B0"/>
    <w:rsid w:val="000666E0"/>
    <w:rsid w:val="002510B7"/>
    <w:rsid w:val="005C130B"/>
    <w:rsid w:val="00826F5C"/>
    <w:rsid w:val="009139A6"/>
    <w:rsid w:val="009448BB"/>
    <w:rsid w:val="00947624"/>
    <w:rsid w:val="00A3176C"/>
    <w:rsid w:val="00A524B0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C0F03"/>
  <w15:chartTrackingRefBased/>
  <w15:docId w15:val="{7735CAF3-CF0D-4838-9C8E-1E6CB4591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2023-06-15T20:22:00Z</dcterms:created>
  <dcterms:modified xsi:type="dcterms:W3CDTF">2023-06-15T20:28:00Z</dcterms:modified>
</cp:coreProperties>
</file>