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B1C22" w14:textId="77777777" w:rsidR="00202496" w:rsidRDefault="00202496" w:rsidP="002024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STANES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d.1411-12)</w:t>
      </w:r>
    </w:p>
    <w:p w14:paraId="7A7321DC" w14:textId="77777777" w:rsidR="00202496" w:rsidRDefault="00202496" w:rsidP="002024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2DE6E923" w14:textId="77777777" w:rsidR="00202496" w:rsidRDefault="00202496" w:rsidP="0020249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8AB311" w14:textId="77777777" w:rsidR="00202496" w:rsidRDefault="00202496" w:rsidP="0020249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04545C" w14:textId="77777777" w:rsidR="00202496" w:rsidRDefault="00202496" w:rsidP="002024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Dec.1411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13254EAD" w14:textId="77777777" w:rsidR="00202496" w:rsidRDefault="00202496" w:rsidP="00202496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p.257)</w:t>
      </w:r>
    </w:p>
    <w:p w14:paraId="19480310" w14:textId="77777777" w:rsidR="00202496" w:rsidRDefault="00202496" w:rsidP="002024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Oct.1412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7AAA49D6" w14:textId="77777777" w:rsidR="00202496" w:rsidRDefault="00202496" w:rsidP="0020249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DF8C74" w14:textId="77777777" w:rsidR="00202496" w:rsidRDefault="00202496" w:rsidP="0020249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1C25C5" w14:textId="77777777" w:rsidR="00202496" w:rsidRDefault="00202496" w:rsidP="002024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 May 2023</w:t>
      </w:r>
    </w:p>
    <w:p w14:paraId="2F2694D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6F26B" w14:textId="77777777" w:rsidR="00202496" w:rsidRDefault="00202496" w:rsidP="009139A6">
      <w:r>
        <w:separator/>
      </w:r>
    </w:p>
  </w:endnote>
  <w:endnote w:type="continuationSeparator" w:id="0">
    <w:p w14:paraId="2965AF41" w14:textId="77777777" w:rsidR="00202496" w:rsidRDefault="002024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51D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4C6B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CB9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7EEF0" w14:textId="77777777" w:rsidR="00202496" w:rsidRDefault="00202496" w:rsidP="009139A6">
      <w:r>
        <w:separator/>
      </w:r>
    </w:p>
  </w:footnote>
  <w:footnote w:type="continuationSeparator" w:id="0">
    <w:p w14:paraId="1168F50C" w14:textId="77777777" w:rsidR="00202496" w:rsidRDefault="002024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F9D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9B35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BBD3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496"/>
    <w:rsid w:val="000666E0"/>
    <w:rsid w:val="00202496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15E81"/>
  <w15:chartTrackingRefBased/>
  <w15:docId w15:val="{7615A7B6-24DC-4925-B955-8BF638F30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496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2023-05-25T17:59:00Z</dcterms:created>
  <dcterms:modified xsi:type="dcterms:W3CDTF">2023-05-25T17:59:00Z</dcterms:modified>
</cp:coreProperties>
</file>