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EAF0F" w14:textId="77777777" w:rsidR="00F66137" w:rsidRDefault="00F66137" w:rsidP="00F66137">
      <w:pPr>
        <w:pStyle w:val="NoSpacing"/>
      </w:pPr>
      <w:r>
        <w:rPr>
          <w:u w:val="single"/>
        </w:rPr>
        <w:t>John STANES</w:t>
      </w:r>
      <w:r>
        <w:t xml:space="preserve">      (fl.1405)</w:t>
      </w:r>
    </w:p>
    <w:p w14:paraId="06CEA7B9" w14:textId="77777777" w:rsidR="00F66137" w:rsidRDefault="00F66137" w:rsidP="00F66137">
      <w:pPr>
        <w:pStyle w:val="NoSpacing"/>
      </w:pPr>
      <w:r>
        <w:t>of Holtham on Bain, Lincolnshire.</w:t>
      </w:r>
    </w:p>
    <w:p w14:paraId="41050C72" w14:textId="77777777" w:rsidR="00F66137" w:rsidRDefault="00F66137" w:rsidP="00F66137">
      <w:pPr>
        <w:pStyle w:val="NoSpacing"/>
      </w:pPr>
    </w:p>
    <w:p w14:paraId="79BB39A4" w14:textId="77777777" w:rsidR="00F66137" w:rsidRDefault="00F66137" w:rsidP="00F66137">
      <w:pPr>
        <w:pStyle w:val="NoSpacing"/>
      </w:pPr>
    </w:p>
    <w:p w14:paraId="580D6ED9" w14:textId="77777777" w:rsidR="00DA3935" w:rsidRDefault="00DA3935" w:rsidP="00DA3935">
      <w:pPr>
        <w:pStyle w:val="NoSpacing"/>
      </w:pPr>
      <w:r>
        <w:t>13 May1403</w:t>
      </w:r>
      <w:r>
        <w:tab/>
        <w:t>Settlement of the action taken by him and others against Sir William</w:t>
      </w:r>
    </w:p>
    <w:p w14:paraId="166252BA" w14:textId="77777777" w:rsidR="00DA3935" w:rsidRDefault="00DA3935" w:rsidP="00DA3935">
      <w:pPr>
        <w:pStyle w:val="NoSpacing"/>
      </w:pPr>
      <w:r>
        <w:tab/>
      </w:r>
      <w:r>
        <w:tab/>
        <w:t>Spaigne(q.v.), his wife, Katherine(q.v.), John Dymmok(q.v.) and his wife,</w:t>
      </w:r>
    </w:p>
    <w:p w14:paraId="550C5F85" w14:textId="77777777" w:rsidR="00DA3935" w:rsidRDefault="00DA3935" w:rsidP="00DA3935">
      <w:pPr>
        <w:pStyle w:val="NoSpacing"/>
      </w:pPr>
      <w:r>
        <w:tab/>
      </w:r>
      <w:r>
        <w:tab/>
        <w:t>Isabel(q.v.), deforciants of the manor of Fulletby, and the advowson of</w:t>
      </w:r>
    </w:p>
    <w:p w14:paraId="56B942C3" w14:textId="77777777" w:rsidR="00DA3935" w:rsidRDefault="00DA3935" w:rsidP="00DA3935">
      <w:pPr>
        <w:pStyle w:val="NoSpacing"/>
      </w:pPr>
      <w:r>
        <w:tab/>
      </w:r>
      <w:r>
        <w:tab/>
        <w:t>2 parts of the church of Fulletby and Oxcombe.</w:t>
      </w:r>
    </w:p>
    <w:p w14:paraId="658C7265" w14:textId="43AFCDDA" w:rsidR="00DA3935" w:rsidRDefault="00DA3935" w:rsidP="00F66137">
      <w:pPr>
        <w:pStyle w:val="NoSpacing"/>
      </w:pPr>
      <w:r>
        <w:tab/>
      </w:r>
      <w:r>
        <w:tab/>
        <w:t>(</w:t>
      </w:r>
      <w:hyperlink r:id="rId6" w:history="1">
        <w:r w:rsidRPr="00394513">
          <w:rPr>
            <w:rStyle w:val="Hyperlink"/>
          </w:rPr>
          <w:t>www.medievalgenealogy.org.uk/fines/abstracts/CP_25_1_144_151.shtml</w:t>
        </w:r>
      </w:hyperlink>
      <w:r>
        <w:t>)</w:t>
      </w:r>
    </w:p>
    <w:p w14:paraId="1E9F4CAE" w14:textId="77777777" w:rsidR="00F66137" w:rsidRDefault="00F66137" w:rsidP="00F66137">
      <w:pPr>
        <w:pStyle w:val="NoSpacing"/>
      </w:pPr>
      <w:r>
        <w:t>20 Oct.1405</w:t>
      </w:r>
      <w:r>
        <w:tab/>
      </w:r>
      <w:r w:rsidRPr="001D3A48">
        <w:t xml:space="preserve">Settlement </w:t>
      </w:r>
      <w:r>
        <w:t>of his action against Thomas Ray(q.v.) and his wife, Alice(q.v.),</w:t>
      </w:r>
    </w:p>
    <w:p w14:paraId="604D6BAD" w14:textId="77777777" w:rsidR="00F66137" w:rsidRDefault="00F66137" w:rsidP="00F66137">
      <w:pPr>
        <w:pStyle w:val="NoSpacing"/>
      </w:pPr>
      <w:r>
        <w:tab/>
      </w:r>
      <w:r>
        <w:tab/>
        <w:t>deforciants of 4½ acres of land called “Adamlond” in Algarkirk.</w:t>
      </w:r>
    </w:p>
    <w:p w14:paraId="1528BC18" w14:textId="77777777" w:rsidR="00F66137" w:rsidRDefault="00F66137" w:rsidP="00F66137">
      <w:pPr>
        <w:pStyle w:val="NoSpacing"/>
      </w:pPr>
      <w:r>
        <w:tab/>
      </w:r>
      <w:r>
        <w:tab/>
        <w:t>(</w:t>
      </w:r>
      <w:hyperlink r:id="rId7" w:history="1">
        <w:r w:rsidRPr="0086431D">
          <w:rPr>
            <w:rStyle w:val="Hyperlink"/>
          </w:rPr>
          <w:t>www.medievalgenealogy.org.uk/fines/abstracts/CP_25_1_144_152.shtml</w:t>
        </w:r>
      </w:hyperlink>
      <w:r>
        <w:t>)</w:t>
      </w:r>
    </w:p>
    <w:p w14:paraId="56C49BF1" w14:textId="77777777" w:rsidR="00F66137" w:rsidRDefault="00F66137" w:rsidP="00F66137">
      <w:pPr>
        <w:pStyle w:val="NoSpacing"/>
      </w:pPr>
    </w:p>
    <w:p w14:paraId="4F9F415E" w14:textId="77777777" w:rsidR="00F66137" w:rsidRDefault="00F66137" w:rsidP="00F66137">
      <w:pPr>
        <w:pStyle w:val="NoSpacing"/>
      </w:pPr>
    </w:p>
    <w:p w14:paraId="2B9BA4AB" w14:textId="77777777" w:rsidR="00F66137" w:rsidRDefault="00F66137" w:rsidP="00F66137">
      <w:pPr>
        <w:pStyle w:val="NoSpacing"/>
      </w:pPr>
      <w:r>
        <w:t>26 February 2014</w:t>
      </w:r>
    </w:p>
    <w:p w14:paraId="20403F3A" w14:textId="513114EC" w:rsidR="00DA3935" w:rsidRDefault="00DA3935" w:rsidP="00F66137">
      <w:pPr>
        <w:pStyle w:val="NoSpacing"/>
      </w:pPr>
      <w:r>
        <w:t>12 January 2024</w:t>
      </w:r>
    </w:p>
    <w:p w14:paraId="0D08EEB8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E44DD" w14:textId="77777777" w:rsidR="00F66137" w:rsidRDefault="00F66137" w:rsidP="00920DE3">
      <w:pPr>
        <w:spacing w:after="0" w:line="240" w:lineRule="auto"/>
      </w:pPr>
      <w:r>
        <w:separator/>
      </w:r>
    </w:p>
  </w:endnote>
  <w:endnote w:type="continuationSeparator" w:id="0">
    <w:p w14:paraId="39B7CA71" w14:textId="77777777" w:rsidR="00F66137" w:rsidRDefault="00F661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13D11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4E618" w14:textId="77777777" w:rsidR="00C009D8" w:rsidRPr="00C009D8" w:rsidRDefault="00C009D8">
    <w:pPr>
      <w:pStyle w:val="Footer"/>
    </w:pPr>
    <w:r>
      <w:t>Copyright I.S.Rogers 9 August 2013</w:t>
    </w:r>
  </w:p>
  <w:p w14:paraId="4A3BE44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D225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6A49D" w14:textId="77777777" w:rsidR="00F66137" w:rsidRDefault="00F66137" w:rsidP="00920DE3">
      <w:pPr>
        <w:spacing w:after="0" w:line="240" w:lineRule="auto"/>
      </w:pPr>
      <w:r>
        <w:separator/>
      </w:r>
    </w:p>
  </w:footnote>
  <w:footnote w:type="continuationSeparator" w:id="0">
    <w:p w14:paraId="6717DDA9" w14:textId="77777777" w:rsidR="00F66137" w:rsidRDefault="00F661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68B2D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B7E2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9F5F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6137"/>
    <w:rsid w:val="00120749"/>
    <w:rsid w:val="00624CAE"/>
    <w:rsid w:val="00920DE3"/>
    <w:rsid w:val="00C009D8"/>
    <w:rsid w:val="00CF53C8"/>
    <w:rsid w:val="00DA3935"/>
    <w:rsid w:val="00E47068"/>
    <w:rsid w:val="00F6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0FCFB"/>
  <w15:docId w15:val="{3C8BD985-E528-4AE1-B8C4-94ED6A4D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61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1.shtml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2014-03-22T20:39:00Z</dcterms:created>
  <dcterms:modified xsi:type="dcterms:W3CDTF">2024-01-12T11:02:00Z</dcterms:modified>
</cp:coreProperties>
</file>