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DDD0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STANES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9254078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526EF24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1B13714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9AF5F9" w14:textId="77777777" w:rsidR="007E117C" w:rsidRDefault="007E117C" w:rsidP="007E117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1DB2719" w14:textId="77777777" w:rsidR="007E117C" w:rsidRPr="00065994" w:rsidRDefault="007E117C" w:rsidP="007E117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7F77DB85" w14:textId="77777777" w:rsidR="007E117C" w:rsidRPr="00065994" w:rsidRDefault="007E117C" w:rsidP="007E117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42D7DD2" w14:textId="77777777" w:rsidR="007E117C" w:rsidRDefault="007E117C" w:rsidP="007E117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040A88C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8ED2BB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3741E7" w14:textId="77777777" w:rsidR="007E117C" w:rsidRDefault="007E117C" w:rsidP="007E117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September 2023</w:t>
      </w:r>
    </w:p>
    <w:p w14:paraId="117A2B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32D95" w14:textId="77777777" w:rsidR="007E117C" w:rsidRDefault="007E117C" w:rsidP="009139A6">
      <w:r>
        <w:separator/>
      </w:r>
    </w:p>
  </w:endnote>
  <w:endnote w:type="continuationSeparator" w:id="0">
    <w:p w14:paraId="398702E9" w14:textId="77777777" w:rsidR="007E117C" w:rsidRDefault="007E11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894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1A4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EC2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07A8" w14:textId="77777777" w:rsidR="007E117C" w:rsidRDefault="007E117C" w:rsidP="009139A6">
      <w:r>
        <w:separator/>
      </w:r>
    </w:p>
  </w:footnote>
  <w:footnote w:type="continuationSeparator" w:id="0">
    <w:p w14:paraId="75DBD0AE" w14:textId="77777777" w:rsidR="007E117C" w:rsidRDefault="007E11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39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E2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18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7C"/>
    <w:rsid w:val="000666E0"/>
    <w:rsid w:val="002510B7"/>
    <w:rsid w:val="005C130B"/>
    <w:rsid w:val="007E117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5E21"/>
  <w15:chartTrackingRefBased/>
  <w15:docId w15:val="{026CD810-1C94-4E4D-9375-D8496B53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2023-09-14T15:47:00Z</dcterms:created>
  <dcterms:modified xsi:type="dcterms:W3CDTF">2023-09-14T15:48:00Z</dcterms:modified>
</cp:coreProperties>
</file>