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55358" w14:textId="3963F958" w:rsidR="00BA00AB" w:rsidRDefault="001E213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James STANES (alias COPYN)</w:t>
      </w:r>
      <w:r>
        <w:rPr>
          <w:rFonts w:cs="Times New Roman"/>
          <w:szCs w:val="24"/>
        </w:rPr>
        <w:t xml:space="preserve">       (d.1445)</w:t>
      </w:r>
    </w:p>
    <w:p w14:paraId="77CEAB69" w14:textId="498216BD" w:rsidR="001E213D" w:rsidRDefault="001E213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Merchant.</w:t>
      </w:r>
    </w:p>
    <w:p w14:paraId="433D284F" w14:textId="77777777" w:rsidR="001E213D" w:rsidRDefault="001E213D" w:rsidP="009139A6">
      <w:pPr>
        <w:pStyle w:val="NoSpacing"/>
        <w:rPr>
          <w:rFonts w:cs="Times New Roman"/>
          <w:szCs w:val="24"/>
        </w:rPr>
      </w:pPr>
    </w:p>
    <w:p w14:paraId="63EBB8A7" w14:textId="77777777" w:rsidR="001E213D" w:rsidRDefault="001E213D" w:rsidP="009139A6">
      <w:pPr>
        <w:pStyle w:val="NoSpacing"/>
        <w:rPr>
          <w:rFonts w:cs="Times New Roman"/>
          <w:szCs w:val="24"/>
        </w:rPr>
      </w:pPr>
    </w:p>
    <w:p w14:paraId="5BA092CB" w14:textId="41BB8DAE" w:rsidR="001E213D" w:rsidRDefault="001E213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Nov.1445</w:t>
      </w:r>
      <w:r>
        <w:rPr>
          <w:rFonts w:cs="Times New Roman"/>
          <w:szCs w:val="24"/>
        </w:rPr>
        <w:tab/>
        <w:t>Administration of his lands and possessions was granted.   (W.Y.R. p.157)</w:t>
      </w:r>
    </w:p>
    <w:p w14:paraId="06738A1F" w14:textId="77777777" w:rsidR="001E213D" w:rsidRDefault="001E213D" w:rsidP="009139A6">
      <w:pPr>
        <w:pStyle w:val="NoSpacing"/>
        <w:rPr>
          <w:rFonts w:cs="Times New Roman"/>
          <w:szCs w:val="24"/>
        </w:rPr>
      </w:pPr>
    </w:p>
    <w:p w14:paraId="57C62ED4" w14:textId="77777777" w:rsidR="001E213D" w:rsidRDefault="001E213D" w:rsidP="009139A6">
      <w:pPr>
        <w:pStyle w:val="NoSpacing"/>
        <w:rPr>
          <w:rFonts w:cs="Times New Roman"/>
          <w:szCs w:val="24"/>
        </w:rPr>
      </w:pPr>
    </w:p>
    <w:p w14:paraId="2AC2750E" w14:textId="258C4CC1" w:rsidR="001E213D" w:rsidRPr="001E213D" w:rsidRDefault="001E213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June 2023</w:t>
      </w:r>
    </w:p>
    <w:sectPr w:rsidR="001E213D" w:rsidRPr="001E21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C237B" w14:textId="77777777" w:rsidR="00F17165" w:rsidRDefault="00F17165" w:rsidP="009139A6">
      <w:r>
        <w:separator/>
      </w:r>
    </w:p>
  </w:endnote>
  <w:endnote w:type="continuationSeparator" w:id="0">
    <w:p w14:paraId="43BDFE7D" w14:textId="77777777" w:rsidR="00F17165" w:rsidRDefault="00F171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13A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8C10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00B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B2233" w14:textId="77777777" w:rsidR="00F17165" w:rsidRDefault="00F17165" w:rsidP="009139A6">
      <w:r>
        <w:separator/>
      </w:r>
    </w:p>
  </w:footnote>
  <w:footnote w:type="continuationSeparator" w:id="0">
    <w:p w14:paraId="284509B9" w14:textId="77777777" w:rsidR="00F17165" w:rsidRDefault="00F171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C3A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5E0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B02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165"/>
    <w:rsid w:val="000666E0"/>
    <w:rsid w:val="001E213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1716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CF142"/>
  <w15:chartTrackingRefBased/>
  <w15:docId w15:val="{B0802781-C98D-4E0D-BB0C-CDC0761F9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14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2023-06-15T20:39:00Z</dcterms:created>
  <dcterms:modified xsi:type="dcterms:W3CDTF">2023-06-15T20:53:00Z</dcterms:modified>
</cp:coreProperties>
</file>