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AB8" w:rsidRDefault="005F3AB8" w:rsidP="005F3AB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Edmund STANES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5F3AB8" w:rsidRDefault="005F3AB8" w:rsidP="005F3AB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of East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Hoathley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, Sussex. Husbandman.</w:t>
      </w:r>
    </w:p>
    <w:p w:rsidR="005F3AB8" w:rsidRDefault="005F3AB8" w:rsidP="005F3AB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5F3AB8" w:rsidRDefault="005F3AB8" w:rsidP="005F3AB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5F3AB8" w:rsidRDefault="005F3AB8" w:rsidP="005F3AB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William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Onsty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Custy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 brought a plaint of trespass against him and</w:t>
      </w:r>
    </w:p>
    <w:p w:rsidR="005F3AB8" w:rsidRDefault="005F3AB8" w:rsidP="005F3AB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John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Berd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Chiddingley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(q.v.).</w:t>
      </w:r>
    </w:p>
    <w:p w:rsidR="005F3AB8" w:rsidRDefault="005F3AB8" w:rsidP="005F3AB8">
      <w:pPr>
        <w:pStyle w:val="NoSpacing"/>
        <w:ind w:left="720" w:firstLine="72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5F3AB8" w:rsidRDefault="005F3AB8" w:rsidP="005F3AB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5F3AB8" w:rsidRDefault="005F3AB8" w:rsidP="005F3AB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5F3AB8" w:rsidRDefault="005F3AB8" w:rsidP="005F3AB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8 April 2016</w:t>
      </w:r>
    </w:p>
    <w:p w:rsidR="006B2F86" w:rsidRPr="00E71FC3" w:rsidRDefault="005F3AB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3AB8" w:rsidRDefault="005F3AB8" w:rsidP="00E71FC3">
      <w:pPr>
        <w:spacing w:after="0" w:line="240" w:lineRule="auto"/>
      </w:pPr>
      <w:r>
        <w:separator/>
      </w:r>
    </w:p>
  </w:endnote>
  <w:endnote w:type="continuationSeparator" w:id="0">
    <w:p w:rsidR="005F3AB8" w:rsidRDefault="005F3AB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3AB8" w:rsidRDefault="005F3AB8" w:rsidP="00E71FC3">
      <w:pPr>
        <w:spacing w:after="0" w:line="240" w:lineRule="auto"/>
      </w:pPr>
      <w:r>
        <w:separator/>
      </w:r>
    </w:p>
  </w:footnote>
  <w:footnote w:type="continuationSeparator" w:id="0">
    <w:p w:rsidR="005F3AB8" w:rsidRDefault="005F3AB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AB8"/>
    <w:rsid w:val="005F3AB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A1E5E7-B441-4EFB-ADB2-05C2AE067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F3A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2016-05-02T21:18:00Z</dcterms:created>
  <dcterms:modified xsi:type="dcterms:W3CDTF">2016-05-02T21:19:00Z</dcterms:modified>
</cp:coreProperties>
</file>