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BF6F" w14:textId="649137F5" w:rsidR="00BA00AB" w:rsidRDefault="00CE5C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STANEOP</w:t>
      </w:r>
      <w:r>
        <w:rPr>
          <w:rFonts w:cs="Times New Roman"/>
          <w:szCs w:val="24"/>
        </w:rPr>
        <w:t xml:space="preserve">      (d.1432)</w:t>
      </w:r>
    </w:p>
    <w:p w14:paraId="10833D39" w14:textId="60CE50F8" w:rsidR="00CE5C99" w:rsidRDefault="00CE5C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Roughton.</w:t>
      </w:r>
    </w:p>
    <w:p w14:paraId="6CCEDE80" w14:textId="77777777" w:rsidR="00CE5C99" w:rsidRDefault="00CE5C99" w:rsidP="009139A6">
      <w:pPr>
        <w:pStyle w:val="NoSpacing"/>
        <w:rPr>
          <w:rFonts w:cs="Times New Roman"/>
          <w:szCs w:val="24"/>
        </w:rPr>
      </w:pPr>
    </w:p>
    <w:p w14:paraId="062CF8A8" w14:textId="77777777" w:rsidR="00CE5C99" w:rsidRDefault="00CE5C99" w:rsidP="009139A6">
      <w:pPr>
        <w:pStyle w:val="NoSpacing"/>
        <w:rPr>
          <w:rFonts w:cs="Times New Roman"/>
          <w:szCs w:val="24"/>
        </w:rPr>
      </w:pPr>
    </w:p>
    <w:p w14:paraId="2CA5F819" w14:textId="4C0D91BE" w:rsidR="00CE5C99" w:rsidRDefault="00CE5C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Apr.1432</w:t>
      </w:r>
      <w:r>
        <w:rPr>
          <w:rFonts w:cs="Times New Roman"/>
          <w:szCs w:val="24"/>
        </w:rPr>
        <w:tab/>
        <w:t>Administration of his lands and possessions was granted. (W.Y.R. p.157)</w:t>
      </w:r>
    </w:p>
    <w:p w14:paraId="06D0FEC9" w14:textId="77777777" w:rsidR="00CE5C99" w:rsidRDefault="00CE5C99" w:rsidP="009139A6">
      <w:pPr>
        <w:pStyle w:val="NoSpacing"/>
        <w:rPr>
          <w:rFonts w:cs="Times New Roman"/>
          <w:szCs w:val="24"/>
        </w:rPr>
      </w:pPr>
    </w:p>
    <w:p w14:paraId="7DCAC28B" w14:textId="77777777" w:rsidR="00CE5C99" w:rsidRDefault="00CE5C99" w:rsidP="009139A6">
      <w:pPr>
        <w:pStyle w:val="NoSpacing"/>
        <w:rPr>
          <w:rFonts w:cs="Times New Roman"/>
          <w:szCs w:val="24"/>
        </w:rPr>
      </w:pPr>
    </w:p>
    <w:p w14:paraId="3121E615" w14:textId="59F74EE3" w:rsidR="00CE5C99" w:rsidRPr="00CE5C99" w:rsidRDefault="00CE5C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sectPr w:rsidR="00CE5C99" w:rsidRPr="00CE5C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C510E" w14:textId="77777777" w:rsidR="00CE5C99" w:rsidRDefault="00CE5C99" w:rsidP="009139A6">
      <w:r>
        <w:separator/>
      </w:r>
    </w:p>
  </w:endnote>
  <w:endnote w:type="continuationSeparator" w:id="0">
    <w:p w14:paraId="2F0F1B19" w14:textId="77777777" w:rsidR="00CE5C99" w:rsidRDefault="00CE5C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A6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F08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80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CD366" w14:textId="77777777" w:rsidR="00CE5C99" w:rsidRDefault="00CE5C99" w:rsidP="009139A6">
      <w:r>
        <w:separator/>
      </w:r>
    </w:p>
  </w:footnote>
  <w:footnote w:type="continuationSeparator" w:id="0">
    <w:p w14:paraId="2C68D605" w14:textId="77777777" w:rsidR="00CE5C99" w:rsidRDefault="00CE5C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9F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DA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39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9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5C9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397EB"/>
  <w15:chartTrackingRefBased/>
  <w15:docId w15:val="{2F3F059C-92A4-4F34-AB71-55E919DE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2023-06-12T20:34:00Z</dcterms:created>
  <dcterms:modified xsi:type="dcterms:W3CDTF">2023-06-12T20:37:00Z</dcterms:modified>
</cp:coreProperties>
</file>