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2D446" w14:textId="549719AD" w:rsidR="00BA00AB" w:rsidRDefault="00CE093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STANELEY (? STAVELEY)</w:t>
      </w:r>
      <w:r>
        <w:rPr>
          <w:rFonts w:cs="Times New Roman"/>
          <w:szCs w:val="24"/>
        </w:rPr>
        <w:t xml:space="preserve">       (d.1440)</w:t>
      </w:r>
    </w:p>
    <w:p w14:paraId="5A0ED138" w14:textId="19925E1E" w:rsidR="00CE0936" w:rsidRDefault="00CE093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Cardmaker.</w:t>
      </w:r>
    </w:p>
    <w:p w14:paraId="4476DCC5" w14:textId="77777777" w:rsidR="00CE0936" w:rsidRDefault="00CE0936" w:rsidP="009139A6">
      <w:pPr>
        <w:pStyle w:val="NoSpacing"/>
        <w:rPr>
          <w:rFonts w:cs="Times New Roman"/>
          <w:szCs w:val="24"/>
        </w:rPr>
      </w:pPr>
    </w:p>
    <w:p w14:paraId="68AD2E36" w14:textId="77777777" w:rsidR="00CE0936" w:rsidRDefault="00CE0936" w:rsidP="009139A6">
      <w:pPr>
        <w:pStyle w:val="NoSpacing"/>
        <w:rPr>
          <w:rFonts w:cs="Times New Roman"/>
          <w:szCs w:val="24"/>
        </w:rPr>
      </w:pPr>
    </w:p>
    <w:p w14:paraId="6CED2877" w14:textId="21546982" w:rsidR="00CE0936" w:rsidRDefault="00CE093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Mar.1440</w:t>
      </w:r>
      <w:r>
        <w:rPr>
          <w:rFonts w:cs="Times New Roman"/>
          <w:szCs w:val="24"/>
        </w:rPr>
        <w:tab/>
        <w:t>He made his Will.   (W.Y.R. p.157)</w:t>
      </w:r>
    </w:p>
    <w:p w14:paraId="108091AD" w14:textId="7A117796" w:rsidR="00CE0936" w:rsidRDefault="00CE093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Oct.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Probate of his Will.    (ibid.)</w:t>
      </w:r>
    </w:p>
    <w:p w14:paraId="3FFD67E4" w14:textId="77777777" w:rsidR="00CE0936" w:rsidRDefault="00CE0936" w:rsidP="009139A6">
      <w:pPr>
        <w:pStyle w:val="NoSpacing"/>
        <w:rPr>
          <w:rFonts w:cs="Times New Roman"/>
          <w:szCs w:val="24"/>
        </w:rPr>
      </w:pPr>
    </w:p>
    <w:p w14:paraId="23BF4EAE" w14:textId="77777777" w:rsidR="00CE0936" w:rsidRDefault="00CE0936" w:rsidP="009139A6">
      <w:pPr>
        <w:pStyle w:val="NoSpacing"/>
        <w:rPr>
          <w:rFonts w:cs="Times New Roman"/>
          <w:szCs w:val="24"/>
        </w:rPr>
      </w:pPr>
    </w:p>
    <w:p w14:paraId="3CFD747C" w14:textId="2D9F8B16" w:rsidR="00CE0936" w:rsidRPr="001C7AB9" w:rsidRDefault="00CE0936" w:rsidP="009139A6">
      <w:pPr>
        <w:pStyle w:val="NoSpacing"/>
        <w:rPr>
          <w:rFonts w:cs="Times New Roman"/>
          <w:szCs w:val="24"/>
          <w:u w:val="single"/>
        </w:rPr>
      </w:pPr>
      <w:r>
        <w:rPr>
          <w:rFonts w:cs="Times New Roman"/>
          <w:szCs w:val="24"/>
        </w:rPr>
        <w:t>12 June 2023</w:t>
      </w:r>
    </w:p>
    <w:sectPr w:rsidR="00CE0936" w:rsidRPr="001C7AB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5275B" w14:textId="77777777" w:rsidR="00CE0936" w:rsidRDefault="00CE0936" w:rsidP="009139A6">
      <w:r>
        <w:separator/>
      </w:r>
    </w:p>
  </w:endnote>
  <w:endnote w:type="continuationSeparator" w:id="0">
    <w:p w14:paraId="14486F76" w14:textId="77777777" w:rsidR="00CE0936" w:rsidRDefault="00CE093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18E7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E0E3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38F9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665BF2" w14:textId="77777777" w:rsidR="00CE0936" w:rsidRDefault="00CE0936" w:rsidP="009139A6">
      <w:r>
        <w:separator/>
      </w:r>
    </w:p>
  </w:footnote>
  <w:footnote w:type="continuationSeparator" w:id="0">
    <w:p w14:paraId="0188E012" w14:textId="77777777" w:rsidR="00CE0936" w:rsidRDefault="00CE093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5B63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B99C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FCE4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936"/>
    <w:rsid w:val="000666E0"/>
    <w:rsid w:val="001C7AB9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CE093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48654"/>
  <w15:chartTrackingRefBased/>
  <w15:docId w15:val="{667BD67A-3656-47CD-80E1-1DEE21509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7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2023-06-12T20:27:00Z</dcterms:created>
  <dcterms:modified xsi:type="dcterms:W3CDTF">2023-06-12T20:34:00Z</dcterms:modified>
</cp:coreProperties>
</file>