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F6642A" w14:textId="77777777" w:rsidR="008135DC" w:rsidRDefault="008135DC" w:rsidP="0081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Thomas STANELAY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376DA395" w14:textId="77777777" w:rsidR="008135DC" w:rsidRPr="002D6BF3" w:rsidRDefault="008135DC" w:rsidP="0081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Monk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>, York.</w:t>
      </w:r>
    </w:p>
    <w:p w14:paraId="04295C94" w14:textId="77777777" w:rsidR="008135DC" w:rsidRDefault="008135DC" w:rsidP="008135DC">
      <w:pPr>
        <w:pStyle w:val="NoSpacing"/>
        <w:rPr>
          <w:rFonts w:cs="Times New Roman"/>
          <w:szCs w:val="24"/>
        </w:rPr>
      </w:pPr>
    </w:p>
    <w:p w14:paraId="41D15E40" w14:textId="77777777" w:rsidR="008135DC" w:rsidRDefault="008135DC" w:rsidP="008135DC">
      <w:pPr>
        <w:pStyle w:val="NoSpacing"/>
        <w:rPr>
          <w:rFonts w:cs="Times New Roman"/>
          <w:szCs w:val="24"/>
        </w:rPr>
      </w:pPr>
    </w:p>
    <w:p w14:paraId="181997D7" w14:textId="77777777" w:rsidR="008135DC" w:rsidRDefault="008135DC" w:rsidP="0081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28E2DDBC" w14:textId="77777777" w:rsidR="008135DC" w:rsidRDefault="008135DC" w:rsidP="0081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22614BD7" w14:textId="77777777" w:rsidR="008135DC" w:rsidRDefault="008135DC" w:rsidP="0081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09A74915" w14:textId="77777777" w:rsidR="008135DC" w:rsidRDefault="008135DC" w:rsidP="008135DC">
      <w:pPr>
        <w:pStyle w:val="NoSpacing"/>
        <w:rPr>
          <w:rFonts w:cs="Times New Roman"/>
          <w:szCs w:val="24"/>
        </w:rPr>
      </w:pPr>
    </w:p>
    <w:p w14:paraId="71AB532A" w14:textId="77777777" w:rsidR="008135DC" w:rsidRDefault="008135DC" w:rsidP="008135DC">
      <w:pPr>
        <w:pStyle w:val="NoSpacing"/>
        <w:rPr>
          <w:rFonts w:cs="Times New Roman"/>
          <w:szCs w:val="24"/>
        </w:rPr>
      </w:pPr>
    </w:p>
    <w:p w14:paraId="54A2565C" w14:textId="77777777" w:rsidR="008135DC" w:rsidRDefault="008135DC" w:rsidP="008135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5A47C7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1B6F1" w14:textId="77777777" w:rsidR="008135DC" w:rsidRDefault="008135DC" w:rsidP="009139A6">
      <w:r>
        <w:separator/>
      </w:r>
    </w:p>
  </w:endnote>
  <w:endnote w:type="continuationSeparator" w:id="0">
    <w:p w14:paraId="59A8A1A3" w14:textId="77777777" w:rsidR="008135DC" w:rsidRDefault="008135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456B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A86F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72A8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10A0DF" w14:textId="77777777" w:rsidR="008135DC" w:rsidRDefault="008135DC" w:rsidP="009139A6">
      <w:r>
        <w:separator/>
      </w:r>
    </w:p>
  </w:footnote>
  <w:footnote w:type="continuationSeparator" w:id="0">
    <w:p w14:paraId="5F331A7E" w14:textId="77777777" w:rsidR="008135DC" w:rsidRDefault="008135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A74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FC81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C829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DC"/>
    <w:rsid w:val="000666E0"/>
    <w:rsid w:val="001C5947"/>
    <w:rsid w:val="002510B7"/>
    <w:rsid w:val="00270799"/>
    <w:rsid w:val="005C130B"/>
    <w:rsid w:val="008135D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66042"/>
  <w15:chartTrackingRefBased/>
  <w15:docId w15:val="{483F9853-0AA6-4470-B21E-F59DDDC5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2024-07-07T10:08:00Z</dcterms:created>
  <dcterms:modified xsi:type="dcterms:W3CDTF">2024-07-07T10:09:00Z</dcterms:modified>
</cp:coreProperties>
</file>