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C968D" w14:textId="671C476A" w:rsidR="00BA00AB" w:rsidRDefault="00F6555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STANEFORD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2ECA146" w14:textId="0AF3C643" w:rsidR="00F6555D" w:rsidRDefault="00F6555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9A4EC" w14:textId="1E08CE7F" w:rsidR="00F6555D" w:rsidRDefault="00F6555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5FC25F" w14:textId="3388D358" w:rsidR="00F6555D" w:rsidRDefault="00F6555D" w:rsidP="00F65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rented lands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Hever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0B0947A" w14:textId="77777777" w:rsidR="00F6555D" w:rsidRDefault="00F6555D" w:rsidP="00F65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613CB741" w14:textId="77777777" w:rsidR="00F6555D" w:rsidRDefault="00F6555D" w:rsidP="00F65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4F1586" w14:textId="77777777" w:rsidR="00F6555D" w:rsidRDefault="00F6555D" w:rsidP="00F65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99884" w14:textId="77777777" w:rsidR="00F6555D" w:rsidRPr="00AF4285" w:rsidRDefault="00F6555D" w:rsidP="00F65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31B115EE" w14:textId="5F5CA38B" w:rsidR="00F6555D" w:rsidRPr="00F6555D" w:rsidRDefault="00F6555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6555D" w:rsidRPr="00F655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C72E0" w14:textId="77777777" w:rsidR="00F6555D" w:rsidRDefault="00F6555D" w:rsidP="009139A6">
      <w:r>
        <w:separator/>
      </w:r>
    </w:p>
  </w:endnote>
  <w:endnote w:type="continuationSeparator" w:id="0">
    <w:p w14:paraId="65BE1CCF" w14:textId="77777777" w:rsidR="00F6555D" w:rsidRDefault="00F655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B6A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7DF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56D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85EB1" w14:textId="77777777" w:rsidR="00F6555D" w:rsidRDefault="00F6555D" w:rsidP="009139A6">
      <w:r>
        <w:separator/>
      </w:r>
    </w:p>
  </w:footnote>
  <w:footnote w:type="continuationSeparator" w:id="0">
    <w:p w14:paraId="027AD0ED" w14:textId="77777777" w:rsidR="00F6555D" w:rsidRDefault="00F655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306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FD3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B5D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5D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6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92BC9"/>
  <w15:chartTrackingRefBased/>
  <w15:docId w15:val="{EADD4A6A-FFB8-4192-8996-F1BADF0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2021-04-10T17:59:00Z</dcterms:created>
  <dcterms:modified xsi:type="dcterms:W3CDTF">2021-04-10T18:01:00Z</dcterms:modified>
</cp:coreProperties>
</file>