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A12D" w14:textId="2DD81B3F" w:rsidR="00BA00AB" w:rsidRDefault="00F32CB9" w:rsidP="00F32C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softHyphen/>
      </w:r>
      <w:r>
        <w:rPr>
          <w:rFonts w:cs="Times New Roman"/>
          <w:szCs w:val="24"/>
        </w:rPr>
        <w:softHyphen/>
      </w:r>
      <w:r>
        <w:rPr>
          <w:rFonts w:cs="Times New Roman"/>
          <w:szCs w:val="24"/>
          <w:u w:val="single"/>
        </w:rPr>
        <w:t>John STANEBURN</w:t>
      </w:r>
      <w:r>
        <w:rPr>
          <w:rFonts w:cs="Times New Roman"/>
          <w:szCs w:val="24"/>
        </w:rPr>
        <w:t xml:space="preserve">        (d.1461)</w:t>
      </w:r>
    </w:p>
    <w:p w14:paraId="712762BF" w14:textId="647E246F" w:rsidR="00F32CB9" w:rsidRDefault="00F32CB9" w:rsidP="00F32C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Janitor.</w:t>
      </w:r>
    </w:p>
    <w:p w14:paraId="3CB7BFED" w14:textId="77777777" w:rsidR="00F32CB9" w:rsidRDefault="00F32CB9" w:rsidP="00F32CB9">
      <w:pPr>
        <w:pStyle w:val="NoSpacing"/>
        <w:rPr>
          <w:rFonts w:cs="Times New Roman"/>
          <w:szCs w:val="24"/>
        </w:rPr>
      </w:pPr>
    </w:p>
    <w:p w14:paraId="7C93E2FB" w14:textId="77777777" w:rsidR="00F32CB9" w:rsidRDefault="00F32CB9" w:rsidP="00F32CB9">
      <w:pPr>
        <w:pStyle w:val="NoSpacing"/>
        <w:rPr>
          <w:rFonts w:cs="Times New Roman"/>
          <w:szCs w:val="24"/>
        </w:rPr>
      </w:pPr>
    </w:p>
    <w:p w14:paraId="19F73768" w14:textId="79BCAA75" w:rsidR="00F32CB9" w:rsidRDefault="00F32CB9" w:rsidP="00F32C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Sep.1461</w:t>
      </w:r>
      <w:r>
        <w:rPr>
          <w:rFonts w:cs="Times New Roman"/>
          <w:szCs w:val="24"/>
        </w:rPr>
        <w:tab/>
        <w:t>He made his Will.   (W.Y.R. p.157)</w:t>
      </w:r>
    </w:p>
    <w:p w14:paraId="3018EA43" w14:textId="7E6BB469" w:rsidR="00F32CB9" w:rsidRDefault="00F32CB9" w:rsidP="00F32C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Sep.</w:t>
      </w:r>
      <w:r>
        <w:rPr>
          <w:rFonts w:cs="Times New Roman"/>
          <w:szCs w:val="24"/>
        </w:rPr>
        <w:tab/>
        <w:t>Probate of his Will.  (ibid.)</w:t>
      </w:r>
    </w:p>
    <w:p w14:paraId="4A850C7A" w14:textId="77777777" w:rsidR="00F32CB9" w:rsidRDefault="00F32CB9" w:rsidP="00F32CB9">
      <w:pPr>
        <w:pStyle w:val="NoSpacing"/>
        <w:rPr>
          <w:rFonts w:cs="Times New Roman"/>
          <w:szCs w:val="24"/>
        </w:rPr>
      </w:pPr>
    </w:p>
    <w:p w14:paraId="43BB2856" w14:textId="77777777" w:rsidR="00F32CB9" w:rsidRDefault="00F32CB9" w:rsidP="00F32CB9">
      <w:pPr>
        <w:pStyle w:val="NoSpacing"/>
        <w:rPr>
          <w:rFonts w:cs="Times New Roman"/>
          <w:szCs w:val="24"/>
        </w:rPr>
      </w:pPr>
    </w:p>
    <w:p w14:paraId="769917D1" w14:textId="3E6EA18A" w:rsidR="00F32CB9" w:rsidRPr="00F32CB9" w:rsidRDefault="00F32CB9" w:rsidP="00F32C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sectPr w:rsidR="00F32CB9" w:rsidRPr="00F32C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8B1CF" w14:textId="77777777" w:rsidR="00F32CB9" w:rsidRDefault="00F32CB9" w:rsidP="009139A6">
      <w:r>
        <w:separator/>
      </w:r>
    </w:p>
  </w:endnote>
  <w:endnote w:type="continuationSeparator" w:id="0">
    <w:p w14:paraId="32D9525E" w14:textId="77777777" w:rsidR="00F32CB9" w:rsidRDefault="00F32C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4FB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A1B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0A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61184" w14:textId="77777777" w:rsidR="00F32CB9" w:rsidRDefault="00F32CB9" w:rsidP="009139A6">
      <w:r>
        <w:separator/>
      </w:r>
    </w:p>
  </w:footnote>
  <w:footnote w:type="continuationSeparator" w:id="0">
    <w:p w14:paraId="09D55AEC" w14:textId="77777777" w:rsidR="00F32CB9" w:rsidRDefault="00F32C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E67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71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66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CB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2CB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19A18"/>
  <w15:chartTrackingRefBased/>
  <w15:docId w15:val="{B90A4EBA-E32C-4DB0-B14A-6A033EC7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2023-06-12T20:21:00Z</dcterms:created>
  <dcterms:modified xsi:type="dcterms:W3CDTF">2023-06-12T20:23:00Z</dcterms:modified>
</cp:coreProperties>
</file>