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D7D53" w14:textId="4E2F0A6B" w:rsidR="00BA00AB" w:rsidRDefault="00963B0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STANEBURN</w:t>
      </w:r>
      <w:r>
        <w:rPr>
          <w:rFonts w:cs="Times New Roman"/>
          <w:szCs w:val="24"/>
        </w:rPr>
        <w:t xml:space="preserve">      (d.1462)</w:t>
      </w:r>
    </w:p>
    <w:p w14:paraId="4FBFC018" w14:textId="533377D3" w:rsidR="00963B08" w:rsidRDefault="00963B0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32ECD152" w14:textId="77777777" w:rsidR="00963B08" w:rsidRDefault="00963B08" w:rsidP="009139A6">
      <w:pPr>
        <w:pStyle w:val="NoSpacing"/>
        <w:rPr>
          <w:rFonts w:cs="Times New Roman"/>
          <w:szCs w:val="24"/>
        </w:rPr>
      </w:pPr>
    </w:p>
    <w:p w14:paraId="6EB8CD8A" w14:textId="77777777" w:rsidR="00963B08" w:rsidRDefault="00963B08" w:rsidP="009139A6">
      <w:pPr>
        <w:pStyle w:val="NoSpacing"/>
        <w:rPr>
          <w:rFonts w:cs="Times New Roman"/>
          <w:szCs w:val="24"/>
        </w:rPr>
      </w:pPr>
    </w:p>
    <w:p w14:paraId="4465C4FA" w14:textId="10B26A82" w:rsidR="00963B08" w:rsidRDefault="00963B0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May1462</w:t>
      </w:r>
      <w:r>
        <w:rPr>
          <w:rFonts w:cs="Times New Roman"/>
          <w:szCs w:val="24"/>
        </w:rPr>
        <w:tab/>
        <w:t>She made her Will.   (W.Y.R. p.157)</w:t>
      </w:r>
    </w:p>
    <w:p w14:paraId="2ADACED6" w14:textId="42C2C1EC" w:rsidR="00963B08" w:rsidRDefault="00963B0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</w:t>
      </w:r>
      <w:r>
        <w:rPr>
          <w:rFonts w:cs="Times New Roman"/>
          <w:szCs w:val="24"/>
        </w:rPr>
        <w:tab/>
        <w:t>Probate of her Will.   (ibid.)</w:t>
      </w:r>
    </w:p>
    <w:p w14:paraId="5579A59C" w14:textId="77777777" w:rsidR="00963B08" w:rsidRDefault="00963B08" w:rsidP="009139A6">
      <w:pPr>
        <w:pStyle w:val="NoSpacing"/>
        <w:rPr>
          <w:rFonts w:cs="Times New Roman"/>
          <w:szCs w:val="24"/>
        </w:rPr>
      </w:pPr>
    </w:p>
    <w:p w14:paraId="5EAC0D16" w14:textId="77777777" w:rsidR="00963B08" w:rsidRDefault="00963B08" w:rsidP="009139A6">
      <w:pPr>
        <w:pStyle w:val="NoSpacing"/>
        <w:rPr>
          <w:rFonts w:cs="Times New Roman"/>
          <w:szCs w:val="24"/>
        </w:rPr>
      </w:pPr>
    </w:p>
    <w:p w14:paraId="6730F544" w14:textId="1B494EBC" w:rsidR="00963B08" w:rsidRPr="00963B08" w:rsidRDefault="00963B0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2023</w:t>
      </w:r>
    </w:p>
    <w:sectPr w:rsidR="00963B08" w:rsidRPr="00963B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3911F" w14:textId="77777777" w:rsidR="00963B08" w:rsidRDefault="00963B08" w:rsidP="009139A6">
      <w:r>
        <w:separator/>
      </w:r>
    </w:p>
  </w:endnote>
  <w:endnote w:type="continuationSeparator" w:id="0">
    <w:p w14:paraId="77C9C7DD" w14:textId="77777777" w:rsidR="00963B08" w:rsidRDefault="00963B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95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CA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A8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A5CE" w14:textId="77777777" w:rsidR="00963B08" w:rsidRDefault="00963B08" w:rsidP="009139A6">
      <w:r>
        <w:separator/>
      </w:r>
    </w:p>
  </w:footnote>
  <w:footnote w:type="continuationSeparator" w:id="0">
    <w:p w14:paraId="5854CF8C" w14:textId="77777777" w:rsidR="00963B08" w:rsidRDefault="00963B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A9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9D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4E3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08"/>
    <w:rsid w:val="000666E0"/>
    <w:rsid w:val="002510B7"/>
    <w:rsid w:val="005C130B"/>
    <w:rsid w:val="00826F5C"/>
    <w:rsid w:val="009139A6"/>
    <w:rsid w:val="009448BB"/>
    <w:rsid w:val="00947624"/>
    <w:rsid w:val="00963B0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3C09"/>
  <w15:chartTrackingRefBased/>
  <w15:docId w15:val="{931D16E2-9B89-4AE1-BC7E-1BBD42D9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2023-06-02T20:22:00Z</dcterms:created>
  <dcterms:modified xsi:type="dcterms:W3CDTF">2023-06-02T20:24:00Z</dcterms:modified>
</cp:coreProperties>
</file>