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C589F" w14:textId="77777777" w:rsidR="00C26348" w:rsidRDefault="00C26348" w:rsidP="00C263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STANE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0B098DD" w14:textId="77777777" w:rsidR="00C26348" w:rsidRDefault="00C26348" w:rsidP="00C26348">
      <w:pPr>
        <w:rPr>
          <w:rFonts w:ascii="Times New Roman" w:hAnsi="Times New Roman" w:cs="Times New Roman"/>
        </w:rPr>
      </w:pPr>
    </w:p>
    <w:p w14:paraId="31E52C9B" w14:textId="77777777" w:rsidR="00C26348" w:rsidRDefault="00C26348" w:rsidP="00C26348">
      <w:pPr>
        <w:rPr>
          <w:rFonts w:ascii="Times New Roman" w:hAnsi="Times New Roman" w:cs="Times New Roman"/>
        </w:rPr>
      </w:pPr>
    </w:p>
    <w:p w14:paraId="3FECF360" w14:textId="77777777" w:rsidR="00C26348" w:rsidRDefault="00C26348" w:rsidP="00C263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detinue of a horse against Robert </w:t>
      </w:r>
      <w:proofErr w:type="spellStart"/>
      <w:r>
        <w:rPr>
          <w:rFonts w:ascii="Times New Roman" w:hAnsi="Times New Roman" w:cs="Times New Roman"/>
        </w:rPr>
        <w:t>Reybroke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00418524" w14:textId="77777777" w:rsidR="00C26348" w:rsidRDefault="00C26348" w:rsidP="00C263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Welham, Norfolk(q.v.).</w:t>
      </w:r>
    </w:p>
    <w:p w14:paraId="6C9D72B1" w14:textId="77777777" w:rsidR="00C26348" w:rsidRDefault="00C26348" w:rsidP="00C2634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F45EE7B" w14:textId="77777777" w:rsidR="00C26348" w:rsidRDefault="00C26348" w:rsidP="00C26348">
      <w:pPr>
        <w:rPr>
          <w:rFonts w:ascii="Times New Roman" w:hAnsi="Times New Roman" w:cs="Times New Roman"/>
        </w:rPr>
      </w:pPr>
    </w:p>
    <w:p w14:paraId="68DAC869" w14:textId="77777777" w:rsidR="00C26348" w:rsidRDefault="00C26348" w:rsidP="00C26348">
      <w:pPr>
        <w:rPr>
          <w:rFonts w:ascii="Times New Roman" w:hAnsi="Times New Roman" w:cs="Times New Roman"/>
        </w:rPr>
      </w:pPr>
    </w:p>
    <w:p w14:paraId="2C475B5B" w14:textId="77777777" w:rsidR="00C26348" w:rsidRDefault="00C26348" w:rsidP="00C263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2019</w:t>
      </w:r>
    </w:p>
    <w:p w14:paraId="085AC7ED" w14:textId="77777777" w:rsidR="006B2F86" w:rsidRPr="00E71FC3" w:rsidRDefault="00C263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7C0EE" w14:textId="77777777" w:rsidR="00C26348" w:rsidRDefault="00C26348" w:rsidP="00E71FC3">
      <w:r>
        <w:separator/>
      </w:r>
    </w:p>
  </w:endnote>
  <w:endnote w:type="continuationSeparator" w:id="0">
    <w:p w14:paraId="1EC00970" w14:textId="77777777" w:rsidR="00C26348" w:rsidRDefault="00C263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5C2D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48ABE" w14:textId="77777777" w:rsidR="00C26348" w:rsidRDefault="00C26348" w:rsidP="00E71FC3">
      <w:r>
        <w:separator/>
      </w:r>
    </w:p>
  </w:footnote>
  <w:footnote w:type="continuationSeparator" w:id="0">
    <w:p w14:paraId="2B9DAF60" w14:textId="77777777" w:rsidR="00C26348" w:rsidRDefault="00C263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48"/>
    <w:rsid w:val="001A7C09"/>
    <w:rsid w:val="00577BD5"/>
    <w:rsid w:val="00656CBA"/>
    <w:rsid w:val="006A1F77"/>
    <w:rsid w:val="00733BE7"/>
    <w:rsid w:val="00AB52E8"/>
    <w:rsid w:val="00B16D3F"/>
    <w:rsid w:val="00BB41AC"/>
    <w:rsid w:val="00C2634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560EC"/>
  <w15:chartTrackingRefBased/>
  <w15:docId w15:val="{C33BA580-DE8B-4E77-90A3-7AE8C234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63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263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2019-01-27T19:29:00Z</dcterms:created>
  <dcterms:modified xsi:type="dcterms:W3CDTF">2019-01-27T19:29:00Z</dcterms:modified>
</cp:coreProperties>
</file>