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E9B21" w14:textId="11784667" w:rsidR="006B2F86" w:rsidRDefault="0027363B" w:rsidP="00E71FC3">
      <w:pPr>
        <w:pStyle w:val="NoSpacing"/>
      </w:pPr>
      <w:r>
        <w:rPr>
          <w:u w:val="single"/>
        </w:rPr>
        <w:t>Sir Robert de STANDYSSHE</w:t>
      </w:r>
      <w:r>
        <w:t xml:space="preserve"> </w:t>
      </w:r>
      <w:proofErr w:type="gramStart"/>
      <w:r>
        <w:t xml:space="preserve">   (</w:t>
      </w:r>
      <w:proofErr w:type="gramEnd"/>
      <w:r>
        <w:t>fl.1483)</w:t>
      </w:r>
    </w:p>
    <w:p w14:paraId="4E319790" w14:textId="5F90475A" w:rsidR="0027363B" w:rsidRDefault="0027363B" w:rsidP="00E71FC3">
      <w:pPr>
        <w:pStyle w:val="NoSpacing"/>
      </w:pPr>
    </w:p>
    <w:p w14:paraId="3D0E31F2" w14:textId="649EDA1E" w:rsidR="0027363B" w:rsidRDefault="0027363B" w:rsidP="00E71FC3">
      <w:pPr>
        <w:pStyle w:val="NoSpacing"/>
      </w:pPr>
    </w:p>
    <w:p w14:paraId="3D229C7F" w14:textId="558B6466" w:rsidR="0027363B" w:rsidRDefault="0027363B" w:rsidP="00E71FC3">
      <w:pPr>
        <w:pStyle w:val="NoSpacing"/>
      </w:pPr>
      <w:r>
        <w:tab/>
        <w:t>1483</w:t>
      </w:r>
      <w:r>
        <w:tab/>
        <w:t>He was given 4 ells of scarlet cloth for coronation robes.</w:t>
      </w:r>
    </w:p>
    <w:p w14:paraId="5F976F40" w14:textId="17F5A927" w:rsidR="0027363B" w:rsidRDefault="0027363B" w:rsidP="00E71FC3">
      <w:pPr>
        <w:pStyle w:val="NoSpacing"/>
      </w:pPr>
      <w:r>
        <w:tab/>
      </w:r>
      <w:r>
        <w:tab/>
        <w:t>(Coronation p.98)</w:t>
      </w:r>
    </w:p>
    <w:p w14:paraId="46670014" w14:textId="787AE0F8" w:rsidR="0027363B" w:rsidRDefault="0027363B" w:rsidP="00E71FC3">
      <w:pPr>
        <w:pStyle w:val="NoSpacing"/>
      </w:pPr>
    </w:p>
    <w:p w14:paraId="1D1584E7" w14:textId="5D9860AB" w:rsidR="0027363B" w:rsidRDefault="0027363B" w:rsidP="00E71FC3">
      <w:pPr>
        <w:pStyle w:val="NoSpacing"/>
      </w:pPr>
    </w:p>
    <w:p w14:paraId="39C1564A" w14:textId="5891A96F" w:rsidR="0027363B" w:rsidRPr="0027363B" w:rsidRDefault="0027363B" w:rsidP="00E71FC3">
      <w:pPr>
        <w:pStyle w:val="NoSpacing"/>
      </w:pPr>
      <w:r>
        <w:t>10 June 2018</w:t>
      </w:r>
      <w:bookmarkStart w:id="0" w:name="_GoBack"/>
      <w:bookmarkEnd w:id="0"/>
    </w:p>
    <w:sectPr w:rsidR="0027363B" w:rsidRPr="002736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30474B" w14:textId="77777777" w:rsidR="0027363B" w:rsidRDefault="0027363B" w:rsidP="00E71FC3">
      <w:pPr>
        <w:spacing w:after="0" w:line="240" w:lineRule="auto"/>
      </w:pPr>
      <w:r>
        <w:separator/>
      </w:r>
    </w:p>
  </w:endnote>
  <w:endnote w:type="continuationSeparator" w:id="0">
    <w:p w14:paraId="2EC1CEE3" w14:textId="77777777" w:rsidR="0027363B" w:rsidRDefault="002736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20F7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21FAD5" w14:textId="77777777" w:rsidR="0027363B" w:rsidRDefault="0027363B" w:rsidP="00E71FC3">
      <w:pPr>
        <w:spacing w:after="0" w:line="240" w:lineRule="auto"/>
      </w:pPr>
      <w:r>
        <w:separator/>
      </w:r>
    </w:p>
  </w:footnote>
  <w:footnote w:type="continuationSeparator" w:id="0">
    <w:p w14:paraId="6E238203" w14:textId="77777777" w:rsidR="0027363B" w:rsidRDefault="002736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3B"/>
    <w:rsid w:val="001A7C09"/>
    <w:rsid w:val="0027363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9150C"/>
  <w15:chartTrackingRefBased/>
  <w15:docId w15:val="{EC8939AB-2362-4D90-8721-83CEAB103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2018-06-10T20:48:00Z</dcterms:created>
  <dcterms:modified xsi:type="dcterms:W3CDTF">2018-06-10T20:52:00Z</dcterms:modified>
</cp:coreProperties>
</file>