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B7A9F4" w14:textId="77777777" w:rsidR="00A44566" w:rsidRDefault="00A44566" w:rsidP="00A4456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Hugh STANDYSSH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fl.1407)</w:t>
      </w:r>
    </w:p>
    <w:p w14:paraId="28FFAD8A" w14:textId="77777777" w:rsidR="00A44566" w:rsidRDefault="00A44566" w:rsidP="00A4456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Lancashire.</w:t>
      </w:r>
    </w:p>
    <w:p w14:paraId="73B14DF0" w14:textId="77777777" w:rsidR="00A44566" w:rsidRDefault="00A44566" w:rsidP="00A44566">
      <w:pPr>
        <w:pStyle w:val="NoSpacing"/>
        <w:rPr>
          <w:rFonts w:cs="Times New Roman"/>
          <w:szCs w:val="24"/>
        </w:rPr>
      </w:pPr>
    </w:p>
    <w:p w14:paraId="7407E2FA" w14:textId="77777777" w:rsidR="00A44566" w:rsidRDefault="00A44566" w:rsidP="00A44566">
      <w:pPr>
        <w:pStyle w:val="NoSpacing"/>
        <w:rPr>
          <w:rFonts w:cs="Times New Roman"/>
          <w:szCs w:val="24"/>
        </w:rPr>
      </w:pPr>
    </w:p>
    <w:p w14:paraId="6D9B7526" w14:textId="77777777" w:rsidR="00A44566" w:rsidRDefault="00A44566" w:rsidP="00A4456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10 Jun.</w:t>
      </w:r>
      <w:r>
        <w:rPr>
          <w:rFonts w:cs="Times New Roman"/>
          <w:szCs w:val="24"/>
        </w:rPr>
        <w:tab/>
        <w:t>1407</w:t>
      </w:r>
      <w:r>
        <w:rPr>
          <w:rFonts w:cs="Times New Roman"/>
          <w:szCs w:val="24"/>
        </w:rPr>
        <w:tab/>
        <w:t xml:space="preserve">Commitment to him of the keeping of the manor of </w:t>
      </w:r>
      <w:proofErr w:type="spellStart"/>
      <w:r>
        <w:rPr>
          <w:rFonts w:cs="Times New Roman"/>
          <w:szCs w:val="24"/>
        </w:rPr>
        <w:t>Tonge</w:t>
      </w:r>
      <w:proofErr w:type="spellEnd"/>
      <w:r>
        <w:rPr>
          <w:rFonts w:cs="Times New Roman"/>
          <w:szCs w:val="24"/>
        </w:rPr>
        <w:t>, Kent, during</w:t>
      </w:r>
    </w:p>
    <w:p w14:paraId="7FEA1508" w14:textId="77777777" w:rsidR="00A44566" w:rsidRDefault="00A44566" w:rsidP="00A4456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the minority of Edmund, son of Roger, late Earl of March.</w:t>
      </w:r>
    </w:p>
    <w:p w14:paraId="5235D934" w14:textId="77777777" w:rsidR="00A44566" w:rsidRDefault="00A44566" w:rsidP="00A4456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(C.F.R. 1405-13 p.75)</w:t>
      </w:r>
    </w:p>
    <w:p w14:paraId="76DA7F1F" w14:textId="77777777" w:rsidR="00A44566" w:rsidRDefault="00A44566" w:rsidP="00A44566">
      <w:pPr>
        <w:pStyle w:val="NoSpacing"/>
        <w:rPr>
          <w:rFonts w:cs="Times New Roman"/>
          <w:szCs w:val="24"/>
        </w:rPr>
      </w:pPr>
    </w:p>
    <w:p w14:paraId="374BC34B" w14:textId="77777777" w:rsidR="00A44566" w:rsidRDefault="00A44566" w:rsidP="00A44566">
      <w:pPr>
        <w:pStyle w:val="NoSpacing"/>
        <w:rPr>
          <w:rFonts w:cs="Times New Roman"/>
          <w:szCs w:val="24"/>
        </w:rPr>
      </w:pPr>
    </w:p>
    <w:p w14:paraId="708FF7F9" w14:textId="77777777" w:rsidR="00A44566" w:rsidRDefault="00A44566" w:rsidP="00A4456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23 April 2023</w:t>
      </w:r>
    </w:p>
    <w:p w14:paraId="6D68F25D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446853" w14:textId="77777777" w:rsidR="00A44566" w:rsidRDefault="00A44566" w:rsidP="009139A6">
      <w:r>
        <w:separator/>
      </w:r>
    </w:p>
  </w:endnote>
  <w:endnote w:type="continuationSeparator" w:id="0">
    <w:p w14:paraId="0AC46E4D" w14:textId="77777777" w:rsidR="00A44566" w:rsidRDefault="00A4456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EF49B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2E3C4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F8694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26D1D1" w14:textId="77777777" w:rsidR="00A44566" w:rsidRDefault="00A44566" w:rsidP="009139A6">
      <w:r>
        <w:separator/>
      </w:r>
    </w:p>
  </w:footnote>
  <w:footnote w:type="continuationSeparator" w:id="0">
    <w:p w14:paraId="22132741" w14:textId="77777777" w:rsidR="00A44566" w:rsidRDefault="00A4456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02969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ED73A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58808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4566"/>
    <w:rsid w:val="000666E0"/>
    <w:rsid w:val="002510B7"/>
    <w:rsid w:val="005C130B"/>
    <w:rsid w:val="00826F5C"/>
    <w:rsid w:val="009139A6"/>
    <w:rsid w:val="009448BB"/>
    <w:rsid w:val="00947624"/>
    <w:rsid w:val="00A3176C"/>
    <w:rsid w:val="00A44566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B13BB6"/>
  <w15:chartTrackingRefBased/>
  <w15:docId w15:val="{E3986EA6-A793-4A3C-9BE6-824726C94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34</Words>
  <Characters>196</Characters>
  <Application>Microsoft Office Word</Application>
  <DocSecurity>0</DocSecurity>
  <Lines>1</Lines>
  <Paragraphs>1</Paragraphs>
  <ScaleCrop>false</ScaleCrop>
  <Company/>
  <LinksUpToDate>false</LinksUpToDate>
  <CharactersWithSpaces>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2023-04-23T20:01:00Z</dcterms:created>
  <dcterms:modified xsi:type="dcterms:W3CDTF">2023-04-23T20:02:00Z</dcterms:modified>
</cp:coreProperties>
</file>