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53913" w14:textId="297534EE" w:rsidR="00524DD0" w:rsidRDefault="00524D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Miles STANDYSH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0B113951" w14:textId="57DF1011" w:rsidR="00524DD0" w:rsidRDefault="00524D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Grocer. </w:t>
      </w:r>
    </w:p>
    <w:p w14:paraId="59BF3AF4" w14:textId="77777777" w:rsidR="00524DD0" w:rsidRDefault="00524DD0" w:rsidP="009139A6">
      <w:pPr>
        <w:pStyle w:val="NoSpacing"/>
        <w:rPr>
          <w:rFonts w:cs="Times New Roman"/>
          <w:szCs w:val="24"/>
        </w:rPr>
      </w:pPr>
    </w:p>
    <w:p w14:paraId="40714211" w14:textId="77777777" w:rsidR="00524DD0" w:rsidRDefault="00524DD0" w:rsidP="009139A6">
      <w:pPr>
        <w:pStyle w:val="NoSpacing"/>
        <w:rPr>
          <w:rFonts w:cs="Times New Roman"/>
          <w:szCs w:val="24"/>
        </w:rPr>
      </w:pPr>
    </w:p>
    <w:p w14:paraId="2CA4344F" w14:textId="42AB33BB" w:rsidR="00524DD0" w:rsidRDefault="00524D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Jan.1438</w:t>
      </w:r>
      <w:r>
        <w:rPr>
          <w:rFonts w:cs="Times New Roman"/>
          <w:szCs w:val="24"/>
        </w:rPr>
        <w:tab/>
        <w:t xml:space="preserve">Thomas Adam of London, </w:t>
      </w:r>
      <w:proofErr w:type="spellStart"/>
      <w:r>
        <w:rPr>
          <w:rFonts w:cs="Times New Roman"/>
          <w:szCs w:val="24"/>
        </w:rPr>
        <w:t>hostiller</w:t>
      </w:r>
      <w:proofErr w:type="spellEnd"/>
      <w:r>
        <w:rPr>
          <w:rFonts w:cs="Times New Roman"/>
          <w:szCs w:val="24"/>
        </w:rPr>
        <w:t xml:space="preserve">(q.v.), brought an action for a debt of </w:t>
      </w:r>
    </w:p>
    <w:p w14:paraId="5388D31A" w14:textId="2A6389AB" w:rsidR="00524DD0" w:rsidRDefault="00524D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£27 against him.</w:t>
      </w:r>
    </w:p>
    <w:p w14:paraId="67A56E07" w14:textId="77777777" w:rsidR="00524DD0" w:rsidRDefault="00524DD0" w:rsidP="00524D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(T.N.A. ref. C 131/64/7)</w:t>
      </w:r>
    </w:p>
    <w:p w14:paraId="507AFDE0" w14:textId="77777777" w:rsidR="00524DD0" w:rsidRDefault="00524DD0" w:rsidP="00524DD0">
      <w:pPr>
        <w:pStyle w:val="NoSpacing"/>
        <w:rPr>
          <w:rFonts w:cs="Times New Roman"/>
          <w:szCs w:val="24"/>
        </w:rPr>
      </w:pPr>
    </w:p>
    <w:p w14:paraId="196A5378" w14:textId="77777777" w:rsidR="00524DD0" w:rsidRDefault="00524DD0" w:rsidP="00524DD0">
      <w:pPr>
        <w:pStyle w:val="NoSpacing"/>
        <w:rPr>
          <w:rFonts w:cs="Times New Roman"/>
          <w:szCs w:val="24"/>
        </w:rPr>
      </w:pPr>
    </w:p>
    <w:p w14:paraId="1F10D4F3" w14:textId="77777777" w:rsidR="00524DD0" w:rsidRDefault="00524DD0" w:rsidP="00524D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2023</w:t>
      </w:r>
    </w:p>
    <w:p w14:paraId="28EEBABB" w14:textId="63C62426" w:rsidR="00524DD0" w:rsidRPr="00524DD0" w:rsidRDefault="00524DD0" w:rsidP="009139A6">
      <w:pPr>
        <w:pStyle w:val="NoSpacing"/>
        <w:rPr>
          <w:rFonts w:cs="Times New Roman"/>
          <w:szCs w:val="24"/>
        </w:rPr>
      </w:pPr>
    </w:p>
    <w:sectPr w:rsidR="00524DD0" w:rsidRPr="00524DD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201AC" w14:textId="77777777" w:rsidR="00524DD0" w:rsidRDefault="00524DD0" w:rsidP="009139A6">
      <w:r>
        <w:separator/>
      </w:r>
    </w:p>
  </w:endnote>
  <w:endnote w:type="continuationSeparator" w:id="0">
    <w:p w14:paraId="62BC9E14" w14:textId="77777777" w:rsidR="00524DD0" w:rsidRDefault="00524D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23A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E7BC4" w14:textId="77777777" w:rsidR="00524DD0" w:rsidRDefault="00524DD0" w:rsidP="009139A6">
      <w:r>
        <w:separator/>
      </w:r>
    </w:p>
  </w:footnote>
  <w:footnote w:type="continuationSeparator" w:id="0">
    <w:p w14:paraId="5A05275A" w14:textId="77777777" w:rsidR="00524DD0" w:rsidRDefault="00524DD0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D0"/>
    <w:rsid w:val="000666E0"/>
    <w:rsid w:val="002510B7"/>
    <w:rsid w:val="00524DD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959EF"/>
  <w15:chartTrackingRefBased/>
  <w15:docId w15:val="{705E24B5-24CF-484B-B9EF-4B84A040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2023-06-09T12:39:00Z</dcterms:created>
  <dcterms:modified xsi:type="dcterms:W3CDTF">2023-06-09T12:50:00Z</dcterms:modified>
</cp:coreProperties>
</file>