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3FBEF" w14:textId="77777777" w:rsidR="00C3354D" w:rsidRDefault="00C3354D" w:rsidP="00C33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Ewan STANDYSH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D74B3D3" w14:textId="77777777" w:rsidR="00C3354D" w:rsidRDefault="00C3354D" w:rsidP="00C33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612381BD" w14:textId="77777777" w:rsidR="00C3354D" w:rsidRDefault="00C3354D" w:rsidP="00C3354D">
      <w:pPr>
        <w:pStyle w:val="NoSpacing"/>
        <w:rPr>
          <w:rFonts w:cs="Times New Roman"/>
          <w:szCs w:val="24"/>
        </w:rPr>
      </w:pPr>
    </w:p>
    <w:p w14:paraId="2A351291" w14:textId="77777777" w:rsidR="00C3354D" w:rsidRDefault="00C3354D" w:rsidP="00C3354D">
      <w:pPr>
        <w:pStyle w:val="NoSpacing"/>
        <w:rPr>
          <w:rFonts w:cs="Times New Roman"/>
          <w:szCs w:val="24"/>
        </w:rPr>
      </w:pPr>
    </w:p>
    <w:p w14:paraId="51161586" w14:textId="77777777" w:rsidR="00C3354D" w:rsidRDefault="00C3354D" w:rsidP="00C33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7448F25" w14:textId="77777777" w:rsidR="00C3354D" w:rsidRDefault="00C3354D" w:rsidP="00C33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7C3453A2" w14:textId="77777777" w:rsidR="00C3354D" w:rsidRDefault="00C3354D" w:rsidP="00C3354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7E795BD8" w14:textId="77777777" w:rsidR="00C3354D" w:rsidRDefault="00C3354D" w:rsidP="00C3354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0C56030" w14:textId="77777777" w:rsidR="00C3354D" w:rsidRDefault="00C3354D" w:rsidP="00C3354D">
      <w:pPr>
        <w:pStyle w:val="NoSpacing"/>
        <w:rPr>
          <w:rFonts w:cs="Times New Roman"/>
          <w:szCs w:val="24"/>
        </w:rPr>
      </w:pPr>
    </w:p>
    <w:p w14:paraId="7F07C882" w14:textId="77777777" w:rsidR="00C3354D" w:rsidRDefault="00C3354D" w:rsidP="00C3354D">
      <w:pPr>
        <w:pStyle w:val="NoSpacing"/>
        <w:rPr>
          <w:rFonts w:cs="Times New Roman"/>
          <w:szCs w:val="24"/>
        </w:rPr>
      </w:pPr>
    </w:p>
    <w:p w14:paraId="68A41078" w14:textId="77777777" w:rsidR="00C3354D" w:rsidRDefault="00C3354D" w:rsidP="00C33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December 2022</w:t>
      </w:r>
    </w:p>
    <w:p w14:paraId="4DABF8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8E28B" w14:textId="77777777" w:rsidR="00C3354D" w:rsidRDefault="00C3354D" w:rsidP="009139A6">
      <w:r>
        <w:separator/>
      </w:r>
    </w:p>
  </w:endnote>
  <w:endnote w:type="continuationSeparator" w:id="0">
    <w:p w14:paraId="1B50AEC3" w14:textId="77777777" w:rsidR="00C3354D" w:rsidRDefault="00C335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6D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20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15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7724B" w14:textId="77777777" w:rsidR="00C3354D" w:rsidRDefault="00C3354D" w:rsidP="009139A6">
      <w:r>
        <w:separator/>
      </w:r>
    </w:p>
  </w:footnote>
  <w:footnote w:type="continuationSeparator" w:id="0">
    <w:p w14:paraId="4D9086AD" w14:textId="77777777" w:rsidR="00C3354D" w:rsidRDefault="00C335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19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8F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E0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354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5FB7"/>
  <w15:chartTrackingRefBased/>
  <w15:docId w15:val="{9799BCC1-2EAA-4516-A0CD-C3A95266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2023-04-03T21:00:00Z</dcterms:created>
  <dcterms:modified xsi:type="dcterms:W3CDTF">2023-04-03T21:00:00Z</dcterms:modified>
</cp:coreProperties>
</file>