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145" w:rsidRDefault="00015145" w:rsidP="0001514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Roger STANDYCH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:rsidR="00015145" w:rsidRDefault="00015145" w:rsidP="0001514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Ash, Kent.</w:t>
      </w:r>
    </w:p>
    <w:p w:rsidR="00015145" w:rsidRDefault="00015145" w:rsidP="0001514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15145" w:rsidRDefault="00015145" w:rsidP="0001514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15145" w:rsidRDefault="00015145" w:rsidP="0001514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1475</w:t>
      </w:r>
      <w:r>
        <w:tab/>
        <w:t>He made his Will.   (Plomer p.448)</w:t>
      </w:r>
    </w:p>
    <w:p w:rsidR="00015145" w:rsidRDefault="00015145" w:rsidP="0001514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15145" w:rsidRDefault="00015145" w:rsidP="0001514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15145" w:rsidRDefault="00015145" w:rsidP="0001514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0151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145" w:rsidRDefault="00015145" w:rsidP="00E71FC3">
      <w:pPr>
        <w:spacing w:after="0" w:line="240" w:lineRule="auto"/>
      </w:pPr>
      <w:r>
        <w:separator/>
      </w:r>
    </w:p>
  </w:endnote>
  <w:endnote w:type="continuationSeparator" w:id="0">
    <w:p w:rsidR="00015145" w:rsidRDefault="000151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145" w:rsidRDefault="00015145" w:rsidP="00E71FC3">
      <w:pPr>
        <w:spacing w:after="0" w:line="240" w:lineRule="auto"/>
      </w:pPr>
      <w:r>
        <w:separator/>
      </w:r>
    </w:p>
  </w:footnote>
  <w:footnote w:type="continuationSeparator" w:id="0">
    <w:p w:rsidR="00015145" w:rsidRDefault="000151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45"/>
    <w:rsid w:val="0001514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C144C-DE6D-428D-AA0F-B5D79D0D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2017-03-12T22:33:00Z</dcterms:created>
  <dcterms:modified xsi:type="dcterms:W3CDTF">2017-03-12T22:35:00Z</dcterms:modified>
</cp:coreProperties>
</file>