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4E8A2" w14:textId="77777777" w:rsidR="0039638C" w:rsidRDefault="0039638C" w:rsidP="003963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STANDYCH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36AD59C8" w14:textId="77777777" w:rsidR="0039638C" w:rsidRDefault="0039638C" w:rsidP="003963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335A19B6" w14:textId="77777777" w:rsidR="0039638C" w:rsidRDefault="0039638C" w:rsidP="0039638C">
      <w:pPr>
        <w:pStyle w:val="NoSpacing"/>
        <w:rPr>
          <w:rFonts w:cs="Times New Roman"/>
          <w:szCs w:val="24"/>
        </w:rPr>
      </w:pPr>
    </w:p>
    <w:p w14:paraId="22991C9B" w14:textId="77777777" w:rsidR="0039638C" w:rsidRDefault="0039638C" w:rsidP="0039638C">
      <w:pPr>
        <w:pStyle w:val="NoSpacing"/>
        <w:rPr>
          <w:rFonts w:cs="Times New Roman"/>
          <w:szCs w:val="24"/>
        </w:rPr>
      </w:pPr>
    </w:p>
    <w:p w14:paraId="66EB36B4" w14:textId="77777777" w:rsidR="0039638C" w:rsidRDefault="0039638C" w:rsidP="0039638C">
      <w:pPr>
        <w:pStyle w:val="NoSpacing"/>
        <w:ind w:left="1440" w:hanging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szCs w:val="24"/>
        </w:rPr>
        <w:t>1417</w:t>
      </w:r>
      <w:r>
        <w:rPr>
          <w:rFonts w:cs="Times New Roman"/>
          <w:szCs w:val="24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>He served in France under the command of Humphrey, Duke of Gloucester(q.v.).</w:t>
      </w:r>
    </w:p>
    <w:p w14:paraId="689E93C5" w14:textId="77777777" w:rsidR="0039638C" w:rsidRDefault="0039638C" w:rsidP="0039638C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E101/51/2,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2697DA7D" w14:textId="77777777" w:rsidR="0039638C" w:rsidRDefault="0039638C" w:rsidP="0039638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2AA5B2CC" w14:textId="77777777" w:rsidR="0039638C" w:rsidRDefault="0039638C" w:rsidP="0039638C">
      <w:pPr>
        <w:pStyle w:val="NoSpacing"/>
        <w:rPr>
          <w:rFonts w:cs="Times New Roman"/>
          <w:szCs w:val="24"/>
        </w:rPr>
      </w:pPr>
    </w:p>
    <w:p w14:paraId="31C8F73B" w14:textId="77777777" w:rsidR="0039638C" w:rsidRDefault="0039638C" w:rsidP="0039638C">
      <w:pPr>
        <w:pStyle w:val="NoSpacing"/>
        <w:rPr>
          <w:rFonts w:cs="Times New Roman"/>
          <w:szCs w:val="24"/>
        </w:rPr>
      </w:pPr>
    </w:p>
    <w:p w14:paraId="05C151FA" w14:textId="77777777" w:rsidR="0039638C" w:rsidRDefault="0039638C" w:rsidP="003963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October 2022</w:t>
      </w:r>
    </w:p>
    <w:p w14:paraId="085977C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E8252" w14:textId="77777777" w:rsidR="0039638C" w:rsidRDefault="0039638C" w:rsidP="009139A6">
      <w:r>
        <w:separator/>
      </w:r>
    </w:p>
  </w:endnote>
  <w:endnote w:type="continuationSeparator" w:id="0">
    <w:p w14:paraId="0C66A49C" w14:textId="77777777" w:rsidR="0039638C" w:rsidRDefault="003963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EC5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94CF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A57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3EE25" w14:textId="77777777" w:rsidR="0039638C" w:rsidRDefault="0039638C" w:rsidP="009139A6">
      <w:r>
        <w:separator/>
      </w:r>
    </w:p>
  </w:footnote>
  <w:footnote w:type="continuationSeparator" w:id="0">
    <w:p w14:paraId="7A7F9DF8" w14:textId="77777777" w:rsidR="0039638C" w:rsidRDefault="003963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F31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F1B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9ED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38C"/>
    <w:rsid w:val="000666E0"/>
    <w:rsid w:val="002510B7"/>
    <w:rsid w:val="0039638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C45AE"/>
  <w15:chartTrackingRefBased/>
  <w15:docId w15:val="{6CBFA396-A295-49CC-8E60-23F275A76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2022-11-23T20:53:00Z</dcterms:created>
  <dcterms:modified xsi:type="dcterms:W3CDTF">2022-11-23T20:54:00Z</dcterms:modified>
</cp:coreProperties>
</file>