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C7629" w14:textId="77777777" w:rsidR="00FD6E9B" w:rsidRDefault="00FD6E9B" w:rsidP="00FD6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STANDYCH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50ADC14F" w14:textId="77777777" w:rsidR="00FD6E9B" w:rsidRDefault="00FD6E9B" w:rsidP="00FD6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 Walker.</w:t>
      </w:r>
    </w:p>
    <w:p w14:paraId="34DDD94E" w14:textId="77777777" w:rsidR="00FD6E9B" w:rsidRDefault="00FD6E9B" w:rsidP="00FD6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E64480" w14:textId="77777777" w:rsidR="00FD6E9B" w:rsidRDefault="00FD6E9B" w:rsidP="00FD6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DEC10F" w14:textId="77777777" w:rsidR="00FD6E9B" w:rsidRDefault="00FD6E9B" w:rsidP="00FD6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Brixy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0DA13F22" w14:textId="77777777" w:rsidR="00FD6E9B" w:rsidRDefault="00FD6E9B" w:rsidP="00FD6E9B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Coventry(q.v.),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Walshale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Wolfhamcote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Nayleston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Coventry(q.v.).</w:t>
      </w:r>
    </w:p>
    <w:p w14:paraId="7DFFB74A" w14:textId="77777777" w:rsidR="00FD6E9B" w:rsidRDefault="00FD6E9B" w:rsidP="00FD6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6279E13" w14:textId="77777777" w:rsidR="00FD6E9B" w:rsidRDefault="00FD6E9B" w:rsidP="00FD6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E8130C" w14:textId="77777777" w:rsidR="00FD6E9B" w:rsidRDefault="00FD6E9B" w:rsidP="00FD6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A2F8C87" w14:textId="77777777" w:rsidR="00FD6E9B" w:rsidRDefault="00FD6E9B" w:rsidP="00FD6E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12E7ED6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D984D" w14:textId="77777777" w:rsidR="00FD6E9B" w:rsidRDefault="00FD6E9B" w:rsidP="009139A6">
      <w:r>
        <w:separator/>
      </w:r>
    </w:p>
  </w:endnote>
  <w:endnote w:type="continuationSeparator" w:id="0">
    <w:p w14:paraId="7AD643F4" w14:textId="77777777" w:rsidR="00FD6E9B" w:rsidRDefault="00FD6E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271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B20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C95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C6BCD" w14:textId="77777777" w:rsidR="00FD6E9B" w:rsidRDefault="00FD6E9B" w:rsidP="009139A6">
      <w:r>
        <w:separator/>
      </w:r>
    </w:p>
  </w:footnote>
  <w:footnote w:type="continuationSeparator" w:id="0">
    <w:p w14:paraId="78D75934" w14:textId="77777777" w:rsidR="00FD6E9B" w:rsidRDefault="00FD6E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C93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0B9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C8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9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D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38317"/>
  <w15:chartTrackingRefBased/>
  <w15:docId w15:val="{DE6D9AC2-BABE-402F-8B0E-DD27C800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D6E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2022-07-11T17:56:00Z</dcterms:created>
  <dcterms:modified xsi:type="dcterms:W3CDTF">2022-07-11T17:56:00Z</dcterms:modified>
</cp:coreProperties>
</file>