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7F9B1" w14:textId="77777777" w:rsidR="00DD7122" w:rsidRDefault="00DD7122" w:rsidP="00DD71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STANDYCH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76A2E65F" w14:textId="77777777" w:rsidR="00DD7122" w:rsidRDefault="00DD7122" w:rsidP="00DD71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626CBA14" w14:textId="77777777" w:rsidR="00DD7122" w:rsidRDefault="00DD7122" w:rsidP="00DD7122">
      <w:pPr>
        <w:pStyle w:val="NoSpacing"/>
        <w:rPr>
          <w:rFonts w:cs="Times New Roman"/>
          <w:szCs w:val="24"/>
        </w:rPr>
      </w:pPr>
    </w:p>
    <w:p w14:paraId="002B7CF1" w14:textId="77777777" w:rsidR="00DD7122" w:rsidRDefault="00DD7122" w:rsidP="00DD7122">
      <w:pPr>
        <w:pStyle w:val="NoSpacing"/>
        <w:rPr>
          <w:rFonts w:cs="Times New Roman"/>
          <w:szCs w:val="24"/>
        </w:rPr>
      </w:pPr>
    </w:p>
    <w:p w14:paraId="1F64DDB4" w14:textId="77777777" w:rsidR="00DD7122" w:rsidRDefault="00DD7122" w:rsidP="00DD7122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7B9A060D" w14:textId="77777777" w:rsidR="00DD7122" w:rsidRDefault="00DD7122" w:rsidP="00DD7122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5EE709C5" w14:textId="77777777" w:rsidR="00DD7122" w:rsidRDefault="00DD7122" w:rsidP="00DD7122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06EBDE1" w14:textId="77777777" w:rsidR="00DD7122" w:rsidRDefault="00DD7122" w:rsidP="00DD7122">
      <w:pPr>
        <w:pStyle w:val="NoSpacing"/>
        <w:rPr>
          <w:rFonts w:cs="Times New Roman"/>
          <w:szCs w:val="24"/>
        </w:rPr>
      </w:pPr>
    </w:p>
    <w:p w14:paraId="13774F7C" w14:textId="77777777" w:rsidR="00DD7122" w:rsidRDefault="00DD7122" w:rsidP="00DD7122">
      <w:pPr>
        <w:pStyle w:val="NoSpacing"/>
        <w:rPr>
          <w:rFonts w:cs="Times New Roman"/>
          <w:szCs w:val="24"/>
        </w:rPr>
      </w:pPr>
    </w:p>
    <w:p w14:paraId="63310D5B" w14:textId="77777777" w:rsidR="00DD7122" w:rsidRDefault="00DD7122" w:rsidP="00DD712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October 2022</w:t>
      </w:r>
    </w:p>
    <w:p w14:paraId="7C79F3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77184" w14:textId="77777777" w:rsidR="00DD7122" w:rsidRDefault="00DD7122" w:rsidP="009139A6">
      <w:r>
        <w:separator/>
      </w:r>
    </w:p>
  </w:endnote>
  <w:endnote w:type="continuationSeparator" w:id="0">
    <w:p w14:paraId="626D3846" w14:textId="77777777" w:rsidR="00DD7122" w:rsidRDefault="00DD71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DA5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492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CAE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7F271" w14:textId="77777777" w:rsidR="00DD7122" w:rsidRDefault="00DD7122" w:rsidP="009139A6">
      <w:r>
        <w:separator/>
      </w:r>
    </w:p>
  </w:footnote>
  <w:footnote w:type="continuationSeparator" w:id="0">
    <w:p w14:paraId="720B899A" w14:textId="77777777" w:rsidR="00DD7122" w:rsidRDefault="00DD71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CF3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E5E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090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2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D712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C8616"/>
  <w15:chartTrackingRefBased/>
  <w15:docId w15:val="{62A59EB8-C6DD-41BF-B2CD-7E08ED68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2022-11-16T20:02:00Z</dcterms:created>
  <dcterms:modified xsi:type="dcterms:W3CDTF">2022-11-16T20:02:00Z</dcterms:modified>
</cp:coreProperties>
</file>