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George STANDY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Milton, Kent.</w:t>
      </w: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He made his Will.   (Plomer p.448)</w:t>
      </w: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48B3" w:rsidRDefault="000448B3" w:rsidP="000448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0448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8B3" w:rsidRDefault="000448B3" w:rsidP="00E71FC3">
      <w:pPr>
        <w:spacing w:after="0" w:line="240" w:lineRule="auto"/>
      </w:pPr>
      <w:r>
        <w:separator/>
      </w:r>
    </w:p>
  </w:endnote>
  <w:endnote w:type="continuationSeparator" w:id="0">
    <w:p w:rsidR="000448B3" w:rsidRDefault="000448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8B3" w:rsidRDefault="000448B3" w:rsidP="00E71FC3">
      <w:pPr>
        <w:spacing w:after="0" w:line="240" w:lineRule="auto"/>
      </w:pPr>
      <w:r>
        <w:separator/>
      </w:r>
    </w:p>
  </w:footnote>
  <w:footnote w:type="continuationSeparator" w:id="0">
    <w:p w:rsidR="000448B3" w:rsidRDefault="000448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8B3"/>
    <w:rsid w:val="000448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C9C64-BBD4-4C92-ADB8-4BBB4936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2017-03-12T22:32:00Z</dcterms:created>
  <dcterms:modified xsi:type="dcterms:W3CDTF">2017-03-12T22:32:00Z</dcterms:modified>
</cp:coreProperties>
</file>