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76A986" w14:textId="77777777" w:rsidR="0008227B" w:rsidRDefault="0008227B" w:rsidP="000822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STANDROPP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fl.1423)</w:t>
      </w:r>
    </w:p>
    <w:p w14:paraId="70527CE0" w14:textId="77777777" w:rsidR="0008227B" w:rsidRDefault="0008227B" w:rsidP="000822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278D9FAD" w14:textId="77777777" w:rsidR="0008227B" w:rsidRDefault="0008227B" w:rsidP="0008227B">
      <w:pPr>
        <w:pStyle w:val="NoSpacing"/>
        <w:rPr>
          <w:rFonts w:cs="Times New Roman"/>
          <w:szCs w:val="24"/>
        </w:rPr>
      </w:pPr>
    </w:p>
    <w:p w14:paraId="7F3384E3" w14:textId="77777777" w:rsidR="0008227B" w:rsidRDefault="0008227B" w:rsidP="0008227B">
      <w:pPr>
        <w:pStyle w:val="NoSpacing"/>
        <w:rPr>
          <w:rFonts w:cs="Times New Roman"/>
          <w:szCs w:val="24"/>
        </w:rPr>
      </w:pPr>
    </w:p>
    <w:p w14:paraId="767DFEE2" w14:textId="77777777" w:rsidR="0008227B" w:rsidRDefault="0008227B" w:rsidP="000822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1423</w:t>
      </w:r>
      <w:r>
        <w:rPr>
          <w:rFonts w:cs="Times New Roman"/>
          <w:szCs w:val="24"/>
        </w:rPr>
        <w:tab/>
        <w:t>He became apprenticed to William Mette of London, draper(q.v.).</w:t>
      </w:r>
    </w:p>
    <w:p w14:paraId="5AA81F35" w14:textId="77777777" w:rsidR="0008227B" w:rsidRDefault="0008227B" w:rsidP="000822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D78EF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7EC21EE0" w14:textId="77777777" w:rsidR="0008227B" w:rsidRDefault="0008227B" w:rsidP="0008227B">
      <w:pPr>
        <w:pStyle w:val="NoSpacing"/>
        <w:rPr>
          <w:rFonts w:cs="Times New Roman"/>
          <w:szCs w:val="24"/>
        </w:rPr>
      </w:pPr>
    </w:p>
    <w:p w14:paraId="7827636B" w14:textId="77777777" w:rsidR="0008227B" w:rsidRDefault="0008227B" w:rsidP="0008227B">
      <w:pPr>
        <w:pStyle w:val="NoSpacing"/>
        <w:rPr>
          <w:rFonts w:cs="Times New Roman"/>
          <w:szCs w:val="24"/>
        </w:rPr>
      </w:pPr>
    </w:p>
    <w:p w14:paraId="1A1DFD61" w14:textId="77777777" w:rsidR="0008227B" w:rsidRDefault="0008227B" w:rsidP="000822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May 2024</w:t>
      </w:r>
    </w:p>
    <w:p w14:paraId="11A94EE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090D9A" w14:textId="77777777" w:rsidR="0008227B" w:rsidRDefault="0008227B" w:rsidP="009139A6">
      <w:r>
        <w:separator/>
      </w:r>
    </w:p>
  </w:endnote>
  <w:endnote w:type="continuationSeparator" w:id="0">
    <w:p w14:paraId="63CCF934" w14:textId="77777777" w:rsidR="0008227B" w:rsidRDefault="000822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C3D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80E1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845E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AA800C" w14:textId="77777777" w:rsidR="0008227B" w:rsidRDefault="0008227B" w:rsidP="009139A6">
      <w:r>
        <w:separator/>
      </w:r>
    </w:p>
  </w:footnote>
  <w:footnote w:type="continuationSeparator" w:id="0">
    <w:p w14:paraId="1FEEAED3" w14:textId="77777777" w:rsidR="0008227B" w:rsidRDefault="000822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D34B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6B65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2C6B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27B"/>
    <w:rsid w:val="000666E0"/>
    <w:rsid w:val="0008227B"/>
    <w:rsid w:val="002510B7"/>
    <w:rsid w:val="00270799"/>
    <w:rsid w:val="005C130B"/>
    <w:rsid w:val="0062688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DC676"/>
  <w15:chartTrackingRefBased/>
  <w15:docId w15:val="{422A9DC2-12F5-44F6-8A43-4686CA18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822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2024-05-27T20:19:00Z</dcterms:created>
  <dcterms:modified xsi:type="dcterms:W3CDTF">2024-05-27T20:20:00Z</dcterms:modified>
</cp:coreProperties>
</file>