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D336F" w14:textId="7EA0F8C9" w:rsidR="00C42CB8" w:rsidRDefault="00C42CB8" w:rsidP="00C42CB8">
      <w:pPr>
        <w:pStyle w:val="NoSpacing"/>
      </w:pPr>
      <w:r>
        <w:rPr>
          <w:u w:val="single"/>
        </w:rPr>
        <w:t>John STANDONE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20</w:t>
      </w:r>
      <w:r>
        <w:t>)</w:t>
      </w:r>
    </w:p>
    <w:p w14:paraId="7ECB0ABA" w14:textId="44BB2DEF" w:rsidR="00C42CB8" w:rsidRDefault="00C42CB8" w:rsidP="00C42CB8">
      <w:pPr>
        <w:pStyle w:val="NoSpacing"/>
      </w:pPr>
      <w:r>
        <w:t xml:space="preserve">of Canterbury. </w:t>
      </w:r>
      <w:r>
        <w:t>Chandler.</w:t>
      </w:r>
    </w:p>
    <w:p w14:paraId="4E6786DE" w14:textId="77777777" w:rsidR="00C42CB8" w:rsidRDefault="00C42CB8" w:rsidP="00C42CB8">
      <w:pPr>
        <w:pStyle w:val="NoSpacing"/>
      </w:pPr>
    </w:p>
    <w:p w14:paraId="74ADD1E1" w14:textId="77777777" w:rsidR="00C42CB8" w:rsidRDefault="00C42CB8" w:rsidP="00C42CB8">
      <w:pPr>
        <w:pStyle w:val="NoSpacing"/>
      </w:pPr>
    </w:p>
    <w:p w14:paraId="4B599FC5" w14:textId="16D64E97" w:rsidR="00C42CB8" w:rsidRDefault="00C42CB8" w:rsidP="00C42CB8">
      <w:pPr>
        <w:pStyle w:val="NoSpacing"/>
      </w:pPr>
      <w:r>
        <w:tab/>
        <w:t>14</w:t>
      </w:r>
      <w:r>
        <w:t>20</w:t>
      </w:r>
      <w:bookmarkStart w:id="0" w:name="_GoBack"/>
      <w:bookmarkEnd w:id="0"/>
      <w:r>
        <w:tab/>
        <w:t>He became a Freeman by redemption.   (Cowper p.301)</w:t>
      </w:r>
    </w:p>
    <w:p w14:paraId="48532C4C" w14:textId="77777777" w:rsidR="00C42CB8" w:rsidRDefault="00C42CB8" w:rsidP="00C42CB8">
      <w:pPr>
        <w:pStyle w:val="NoSpacing"/>
      </w:pPr>
    </w:p>
    <w:p w14:paraId="39D73062" w14:textId="77777777" w:rsidR="00C42CB8" w:rsidRDefault="00C42CB8" w:rsidP="00C42CB8">
      <w:pPr>
        <w:pStyle w:val="NoSpacing"/>
      </w:pPr>
    </w:p>
    <w:p w14:paraId="0F67F21A" w14:textId="77777777" w:rsidR="00C42CB8" w:rsidRPr="00891DF7" w:rsidRDefault="00C42CB8" w:rsidP="00C42CB8">
      <w:pPr>
        <w:pStyle w:val="NoSpacing"/>
      </w:pPr>
      <w:r>
        <w:t>7 September 2018</w:t>
      </w:r>
    </w:p>
    <w:p w14:paraId="38F71014" w14:textId="5C7D9A81" w:rsidR="006B2F86" w:rsidRPr="00C42CB8" w:rsidRDefault="00C42CB8" w:rsidP="00E71FC3">
      <w:pPr>
        <w:pStyle w:val="NoSpacing"/>
      </w:pPr>
    </w:p>
    <w:sectPr w:rsidR="006B2F86" w:rsidRPr="00C42C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77B00" w14:textId="77777777" w:rsidR="00C42CB8" w:rsidRDefault="00C42CB8" w:rsidP="00E71FC3">
      <w:pPr>
        <w:spacing w:after="0" w:line="240" w:lineRule="auto"/>
      </w:pPr>
      <w:r>
        <w:separator/>
      </w:r>
    </w:p>
  </w:endnote>
  <w:endnote w:type="continuationSeparator" w:id="0">
    <w:p w14:paraId="4DD2B84D" w14:textId="77777777" w:rsidR="00C42CB8" w:rsidRDefault="00C42C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7779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D85150" w14:textId="77777777" w:rsidR="00C42CB8" w:rsidRDefault="00C42CB8" w:rsidP="00E71FC3">
      <w:pPr>
        <w:spacing w:after="0" w:line="240" w:lineRule="auto"/>
      </w:pPr>
      <w:r>
        <w:separator/>
      </w:r>
    </w:p>
  </w:footnote>
  <w:footnote w:type="continuationSeparator" w:id="0">
    <w:p w14:paraId="3B9A8FB3" w14:textId="77777777" w:rsidR="00C42CB8" w:rsidRDefault="00C42C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CB8"/>
    <w:rsid w:val="001A7C09"/>
    <w:rsid w:val="00577BD5"/>
    <w:rsid w:val="00656CBA"/>
    <w:rsid w:val="006A1F77"/>
    <w:rsid w:val="00733BE7"/>
    <w:rsid w:val="00AB52E8"/>
    <w:rsid w:val="00B16D3F"/>
    <w:rsid w:val="00BB41AC"/>
    <w:rsid w:val="00C42CB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A14CE"/>
  <w15:chartTrackingRefBased/>
  <w15:docId w15:val="{6812B94D-4F0D-43A1-ABB2-5066975E9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2018-09-07T19:17:00Z</dcterms:created>
  <dcterms:modified xsi:type="dcterms:W3CDTF">2018-09-07T19:18:00Z</dcterms:modified>
</cp:coreProperties>
</file>