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85040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3B7B83A3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C75DCA2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9DF338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85FF1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Katherine(q.v.).</w:t>
      </w:r>
    </w:p>
    <w:p w14:paraId="18D58E06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53B63E1E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9D8BF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7CD4AF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71F7E103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802D12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4DE47B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Executrix:   Katherine.     (ibid.)</w:t>
      </w:r>
    </w:p>
    <w:p w14:paraId="4C430D76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84C59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45BC11" w14:textId="77777777" w:rsidR="00D07BB5" w:rsidRDefault="00D07BB5" w:rsidP="00D07B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621FB8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664C3" w14:textId="77777777" w:rsidR="00D07BB5" w:rsidRDefault="00D07BB5" w:rsidP="009139A6">
      <w:r>
        <w:separator/>
      </w:r>
    </w:p>
  </w:endnote>
  <w:endnote w:type="continuationSeparator" w:id="0">
    <w:p w14:paraId="29D961C2" w14:textId="77777777" w:rsidR="00D07BB5" w:rsidRDefault="00D07B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47D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3D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A20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ACC3A" w14:textId="77777777" w:rsidR="00D07BB5" w:rsidRDefault="00D07BB5" w:rsidP="009139A6">
      <w:r>
        <w:separator/>
      </w:r>
    </w:p>
  </w:footnote>
  <w:footnote w:type="continuationSeparator" w:id="0">
    <w:p w14:paraId="496068C4" w14:textId="77777777" w:rsidR="00D07BB5" w:rsidRDefault="00D07B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D25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ABD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BAF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B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7BB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52544"/>
  <w15:chartTrackingRefBased/>
  <w15:docId w15:val="{EC9BDD29-616F-471F-A9A4-64062426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2022-03-25T20:21:00Z</dcterms:created>
  <dcterms:modified xsi:type="dcterms:W3CDTF">2022-03-25T20:21:00Z</dcterms:modified>
</cp:coreProperties>
</file>