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94F21" w14:textId="439B1DD2" w:rsidR="00DC4E02" w:rsidRDefault="00DC4E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STANDON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30D3DCB4" w14:textId="4C3209BD" w:rsidR="00DC4E02" w:rsidRDefault="00DC4E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6AC6776" w14:textId="0F09DE81" w:rsidR="00DC4E02" w:rsidRDefault="00DC4E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6BCC1" w14:textId="12633E47" w:rsidR="00DC4E02" w:rsidRDefault="00DC4E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2960FE" w14:textId="3563CA30" w:rsid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William</w:t>
      </w:r>
      <w:r>
        <w:rPr>
          <w:rFonts w:ascii="Times New Roman" w:hAnsi="Times New Roman" w:cs="Times New Roman"/>
          <w:sz w:val="24"/>
          <w:szCs w:val="24"/>
        </w:rPr>
        <w:t>(q.v.).</w:t>
      </w:r>
    </w:p>
    <w:p w14:paraId="407AA087" w14:textId="77777777" w:rsid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3B6D33FC" w14:textId="77777777" w:rsid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701553" w14:textId="77777777" w:rsid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8D40E" w14:textId="41822C89" w:rsid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>William made her the executrix of his Will.   (ibid.)</w:t>
      </w:r>
    </w:p>
    <w:p w14:paraId="39F34BDA" w14:textId="45B1B9FE" w:rsid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93045" w14:textId="02FDAF98" w:rsid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461C9B" w14:textId="181D20D3" w:rsidR="00DC4E02" w:rsidRPr="00DC4E02" w:rsidRDefault="00DC4E02" w:rsidP="00DC4E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sectPr w:rsidR="00DC4E02" w:rsidRPr="00DC4E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94A02" w14:textId="77777777" w:rsidR="000D6356" w:rsidRDefault="000D6356" w:rsidP="009139A6">
      <w:r>
        <w:separator/>
      </w:r>
    </w:p>
  </w:endnote>
  <w:endnote w:type="continuationSeparator" w:id="0">
    <w:p w14:paraId="689DDAFF" w14:textId="77777777" w:rsidR="000D6356" w:rsidRDefault="000D63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05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128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832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6110A" w14:textId="77777777" w:rsidR="000D6356" w:rsidRDefault="000D6356" w:rsidP="009139A6">
      <w:r>
        <w:separator/>
      </w:r>
    </w:p>
  </w:footnote>
  <w:footnote w:type="continuationSeparator" w:id="0">
    <w:p w14:paraId="0D2BB230" w14:textId="77777777" w:rsidR="000D6356" w:rsidRDefault="000D63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C16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98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805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56"/>
    <w:rsid w:val="000666E0"/>
    <w:rsid w:val="000D635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4E0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1526"/>
  <w15:chartTrackingRefBased/>
  <w15:docId w15:val="{007923CC-65DE-44F8-A133-4C4A8DF6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2022-03-25T20:12:00Z</dcterms:created>
  <dcterms:modified xsi:type="dcterms:W3CDTF">2022-03-25T20:22:00Z</dcterms:modified>
</cp:coreProperties>
</file>