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C13A6" w14:textId="77777777" w:rsidR="00A95CC7" w:rsidRDefault="00A95CC7" w:rsidP="00A95C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James STANDISSHE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fl.1462)</w:t>
      </w:r>
    </w:p>
    <w:p w14:paraId="261AB9CC" w14:textId="77777777" w:rsidR="00A95CC7" w:rsidRDefault="00A95CC7" w:rsidP="00A95C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6A568F90" w14:textId="77777777" w:rsidR="00A95CC7" w:rsidRDefault="00A95CC7" w:rsidP="00A95C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CE79F5" w14:textId="77777777" w:rsidR="00A95CC7" w:rsidRDefault="00A95CC7" w:rsidP="00A95C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295C09" w14:textId="77777777" w:rsidR="00A95CC7" w:rsidRDefault="00A95CC7" w:rsidP="00A95C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1462</w:t>
      </w:r>
      <w:r>
        <w:rPr>
          <w:rFonts w:ascii="Times New Roman" w:hAnsi="Times New Roman" w:cs="Times New Roman"/>
          <w:sz w:val="24"/>
          <w:szCs w:val="24"/>
        </w:rPr>
        <w:tab/>
        <w:t>He became apprenticed to Richard Howes, cutler(q.v.).</w:t>
      </w:r>
    </w:p>
    <w:p w14:paraId="26BC894E" w14:textId="77777777" w:rsidR="00A95CC7" w:rsidRDefault="00A95CC7" w:rsidP="00A95C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29EC4C7B" w14:textId="77777777" w:rsidR="00A95CC7" w:rsidRDefault="00A95CC7" w:rsidP="00A95C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3EC7AC" w14:textId="77777777" w:rsidR="00A95CC7" w:rsidRDefault="00A95CC7" w:rsidP="00A95C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7F0C25" w14:textId="77777777" w:rsidR="00A95CC7" w:rsidRDefault="00A95CC7" w:rsidP="00A95C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March 2022</w:t>
      </w:r>
    </w:p>
    <w:p w14:paraId="306A89C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B421B" w14:textId="77777777" w:rsidR="00A95CC7" w:rsidRDefault="00A95CC7" w:rsidP="009139A6">
      <w:r>
        <w:separator/>
      </w:r>
    </w:p>
  </w:endnote>
  <w:endnote w:type="continuationSeparator" w:id="0">
    <w:p w14:paraId="71BC2B17" w14:textId="77777777" w:rsidR="00A95CC7" w:rsidRDefault="00A95CC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1CCC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353F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0D5D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4F157" w14:textId="77777777" w:rsidR="00A95CC7" w:rsidRDefault="00A95CC7" w:rsidP="009139A6">
      <w:r>
        <w:separator/>
      </w:r>
    </w:p>
  </w:footnote>
  <w:footnote w:type="continuationSeparator" w:id="0">
    <w:p w14:paraId="6383357F" w14:textId="77777777" w:rsidR="00A95CC7" w:rsidRDefault="00A95CC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2B75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20C7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78DE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CC7"/>
    <w:rsid w:val="000666E0"/>
    <w:rsid w:val="002510B7"/>
    <w:rsid w:val="005C130B"/>
    <w:rsid w:val="00826F5C"/>
    <w:rsid w:val="009139A6"/>
    <w:rsid w:val="009448BB"/>
    <w:rsid w:val="00A3176C"/>
    <w:rsid w:val="00A95CC7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09AD5"/>
  <w15:chartTrackingRefBased/>
  <w15:docId w15:val="{15C90496-1BBA-453F-91F1-04F6770AA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2022-04-06T14:09:00Z</dcterms:created>
  <dcterms:modified xsi:type="dcterms:W3CDTF">2022-04-06T14:09:00Z</dcterms:modified>
</cp:coreProperties>
</file>