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21822" w14:textId="4FC44BBB" w:rsidR="00BA00AB" w:rsidRDefault="00B9798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Gilbert STANDISSHE</w:t>
      </w:r>
      <w:r>
        <w:rPr>
          <w:rFonts w:cs="Times New Roman"/>
          <w:szCs w:val="24"/>
        </w:rPr>
        <w:t xml:space="preserve">       (d.1471)</w:t>
      </w:r>
    </w:p>
    <w:p w14:paraId="0EF11D32" w14:textId="1E30392B" w:rsidR="00B9798E" w:rsidRDefault="00B9798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Burstwick, East Riding of Yorkshire.</w:t>
      </w:r>
    </w:p>
    <w:p w14:paraId="1DD0BE9E" w14:textId="77777777" w:rsidR="00B9798E" w:rsidRDefault="00B9798E" w:rsidP="009139A6">
      <w:pPr>
        <w:pStyle w:val="NoSpacing"/>
        <w:rPr>
          <w:rFonts w:cs="Times New Roman"/>
          <w:szCs w:val="24"/>
        </w:rPr>
      </w:pPr>
    </w:p>
    <w:p w14:paraId="27FB0C94" w14:textId="77777777" w:rsidR="00B9798E" w:rsidRDefault="00B9798E" w:rsidP="009139A6">
      <w:pPr>
        <w:pStyle w:val="NoSpacing"/>
        <w:rPr>
          <w:rFonts w:cs="Times New Roman"/>
          <w:szCs w:val="24"/>
        </w:rPr>
      </w:pPr>
    </w:p>
    <w:p w14:paraId="581F9727" w14:textId="025DB87A" w:rsidR="00B9798E" w:rsidRDefault="00B9798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Feb.1471</w:t>
      </w:r>
      <w:r>
        <w:rPr>
          <w:rFonts w:cs="Times New Roman"/>
          <w:szCs w:val="24"/>
        </w:rPr>
        <w:tab/>
        <w:t>Administration of his lands and possessions was granted.  (W.Y.R. p.157)</w:t>
      </w:r>
    </w:p>
    <w:p w14:paraId="616FBE0D" w14:textId="77777777" w:rsidR="00B9798E" w:rsidRDefault="00B9798E" w:rsidP="009139A6">
      <w:pPr>
        <w:pStyle w:val="NoSpacing"/>
        <w:rPr>
          <w:rFonts w:cs="Times New Roman"/>
          <w:szCs w:val="24"/>
        </w:rPr>
      </w:pPr>
    </w:p>
    <w:p w14:paraId="673688AB" w14:textId="77777777" w:rsidR="00B9798E" w:rsidRDefault="00B9798E" w:rsidP="009139A6">
      <w:pPr>
        <w:pStyle w:val="NoSpacing"/>
        <w:rPr>
          <w:rFonts w:cs="Times New Roman"/>
          <w:szCs w:val="24"/>
        </w:rPr>
      </w:pPr>
    </w:p>
    <w:p w14:paraId="7443160D" w14:textId="67D32CC0" w:rsidR="00B9798E" w:rsidRPr="00B9798E" w:rsidRDefault="00B9798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June 2023</w:t>
      </w:r>
    </w:p>
    <w:sectPr w:rsidR="00B9798E" w:rsidRPr="00B979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DD113" w14:textId="77777777" w:rsidR="00B9798E" w:rsidRDefault="00B9798E" w:rsidP="009139A6">
      <w:r>
        <w:separator/>
      </w:r>
    </w:p>
  </w:endnote>
  <w:endnote w:type="continuationSeparator" w:id="0">
    <w:p w14:paraId="688912F3" w14:textId="77777777" w:rsidR="00B9798E" w:rsidRDefault="00B979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111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905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CD6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4C95C" w14:textId="77777777" w:rsidR="00B9798E" w:rsidRDefault="00B9798E" w:rsidP="009139A6">
      <w:r>
        <w:separator/>
      </w:r>
    </w:p>
  </w:footnote>
  <w:footnote w:type="continuationSeparator" w:id="0">
    <w:p w14:paraId="6A9F6CDC" w14:textId="77777777" w:rsidR="00B9798E" w:rsidRDefault="00B979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FFD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4B2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B7B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98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798E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9CA86"/>
  <w15:chartTrackingRefBased/>
  <w15:docId w15:val="{936A49AE-3467-4D21-A36F-1D3E216C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2023-06-02T19:59:00Z</dcterms:created>
  <dcterms:modified xsi:type="dcterms:W3CDTF">2023-06-02T20:03:00Z</dcterms:modified>
</cp:coreProperties>
</file>