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STANDISSH</w:t>
      </w:r>
      <w:r>
        <w:rPr>
          <w:rFonts w:ascii="Times New Roman" w:hAnsi="Times New Roman" w:cs="Times New Roman"/>
          <w:sz w:val="24"/>
          <w:szCs w:val="24"/>
        </w:rPr>
        <w:t xml:space="preserve">       (fl.1471)</w:t>
      </w: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Jan.1471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Agnes Clrylshawe(q.v.), wished to marry but being twice related in </w:t>
      </w:r>
    </w:p>
    <w:p w:rsidR="002B7D28" w:rsidRDefault="002B7D28" w:rsidP="002B7D2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fourth degree of consanguinity, they requested that they might do</w:t>
      </w:r>
    </w:p>
    <w:p w:rsidR="002B7D28" w:rsidRDefault="002B7D28" w:rsidP="002B7D2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so, with legitimation of any issue. Approved.</w:t>
      </w:r>
    </w:p>
    <w:p w:rsidR="002B7D28" w:rsidRDefault="002B7D28" w:rsidP="002B7D2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p.24)</w:t>
      </w: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D28" w:rsidRDefault="002B7D28" w:rsidP="002B7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28" w:rsidRDefault="002B7D28" w:rsidP="00564E3C">
      <w:pPr>
        <w:spacing w:after="0" w:line="240" w:lineRule="auto"/>
      </w:pPr>
      <w:r>
        <w:separator/>
      </w:r>
    </w:p>
  </w:endnote>
  <w:endnote w:type="continuationSeparator" w:id="0">
    <w:p w:rsidR="002B7D28" w:rsidRDefault="002B7D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7D28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28" w:rsidRDefault="002B7D28" w:rsidP="00564E3C">
      <w:pPr>
        <w:spacing w:after="0" w:line="240" w:lineRule="auto"/>
      </w:pPr>
      <w:r>
        <w:separator/>
      </w:r>
    </w:p>
  </w:footnote>
  <w:footnote w:type="continuationSeparator" w:id="0">
    <w:p w:rsidR="002B7D28" w:rsidRDefault="002B7D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28"/>
    <w:rsid w:val="002B7D2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1F13D-FE2A-4F97-91F6-A0EE7110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2016-01-30T20:41:00Z</dcterms:created>
  <dcterms:modified xsi:type="dcterms:W3CDTF">2016-01-30T20:41:00Z</dcterms:modified>
</cp:coreProperties>
</file>