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817CD" w14:textId="74824083" w:rsidR="00BA00AB" w:rsidRDefault="00963E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STANDICH</w:t>
      </w:r>
      <w:r>
        <w:rPr>
          <w:rFonts w:cs="Times New Roman"/>
          <w:szCs w:val="24"/>
        </w:rPr>
        <w:t xml:space="preserve">      (d.1501-2)</w:t>
      </w:r>
    </w:p>
    <w:p w14:paraId="2F761141" w14:textId="29836EED" w:rsidR="00963EBE" w:rsidRDefault="00963E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571B47DB" w14:textId="77777777" w:rsidR="00963EBE" w:rsidRDefault="00963EBE" w:rsidP="009139A6">
      <w:pPr>
        <w:pStyle w:val="NoSpacing"/>
        <w:rPr>
          <w:rFonts w:cs="Times New Roman"/>
          <w:szCs w:val="24"/>
        </w:rPr>
      </w:pPr>
    </w:p>
    <w:p w14:paraId="45CDB77D" w14:textId="77777777" w:rsidR="00963EBE" w:rsidRDefault="00963EBE" w:rsidP="009139A6">
      <w:pPr>
        <w:pStyle w:val="NoSpacing"/>
        <w:rPr>
          <w:rFonts w:cs="Times New Roman"/>
          <w:szCs w:val="24"/>
        </w:rPr>
      </w:pPr>
    </w:p>
    <w:p w14:paraId="5F7DBFB4" w14:textId="5318CD62" w:rsidR="00963EBE" w:rsidRDefault="00963E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Aug.1501</w:t>
      </w:r>
      <w:r>
        <w:rPr>
          <w:rFonts w:cs="Times New Roman"/>
          <w:szCs w:val="24"/>
        </w:rPr>
        <w:tab/>
        <w:t>He made his Will.  (W.Y.R. p.157)</w:t>
      </w:r>
    </w:p>
    <w:p w14:paraId="0E03DB2C" w14:textId="473D7C53" w:rsidR="00963EBE" w:rsidRDefault="00963E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Nov.1502</w:t>
      </w:r>
      <w:r>
        <w:rPr>
          <w:rFonts w:cs="Times New Roman"/>
          <w:szCs w:val="24"/>
        </w:rPr>
        <w:tab/>
        <w:t>Probate of his Will.   (ibid.)</w:t>
      </w:r>
    </w:p>
    <w:p w14:paraId="0B6E1A09" w14:textId="77777777" w:rsidR="00963EBE" w:rsidRDefault="00963EBE" w:rsidP="009139A6">
      <w:pPr>
        <w:pStyle w:val="NoSpacing"/>
        <w:rPr>
          <w:rFonts w:cs="Times New Roman"/>
          <w:szCs w:val="24"/>
        </w:rPr>
      </w:pPr>
    </w:p>
    <w:p w14:paraId="2D4E7B75" w14:textId="77777777" w:rsidR="00963EBE" w:rsidRDefault="00963EBE" w:rsidP="009139A6">
      <w:pPr>
        <w:pStyle w:val="NoSpacing"/>
        <w:rPr>
          <w:rFonts w:cs="Times New Roman"/>
          <w:szCs w:val="24"/>
        </w:rPr>
      </w:pPr>
    </w:p>
    <w:p w14:paraId="3E0C4670" w14:textId="6017152B" w:rsidR="00963EBE" w:rsidRPr="00963EBE" w:rsidRDefault="00963E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 2023</w:t>
      </w:r>
    </w:p>
    <w:sectPr w:rsidR="00963EBE" w:rsidRPr="00963E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BD8C9" w14:textId="77777777" w:rsidR="00963EBE" w:rsidRDefault="00963EBE" w:rsidP="009139A6">
      <w:r>
        <w:separator/>
      </w:r>
    </w:p>
  </w:endnote>
  <w:endnote w:type="continuationSeparator" w:id="0">
    <w:p w14:paraId="2A822B0A" w14:textId="77777777" w:rsidR="00963EBE" w:rsidRDefault="00963E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B07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43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648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60776" w14:textId="77777777" w:rsidR="00963EBE" w:rsidRDefault="00963EBE" w:rsidP="009139A6">
      <w:r>
        <w:separator/>
      </w:r>
    </w:p>
  </w:footnote>
  <w:footnote w:type="continuationSeparator" w:id="0">
    <w:p w14:paraId="5BCE4C87" w14:textId="77777777" w:rsidR="00963EBE" w:rsidRDefault="00963E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14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20F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5FD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BE"/>
    <w:rsid w:val="000666E0"/>
    <w:rsid w:val="002510B7"/>
    <w:rsid w:val="005C130B"/>
    <w:rsid w:val="00826F5C"/>
    <w:rsid w:val="009139A6"/>
    <w:rsid w:val="009448BB"/>
    <w:rsid w:val="00947624"/>
    <w:rsid w:val="00963EBE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FD9D2"/>
  <w15:chartTrackingRefBased/>
  <w15:docId w15:val="{9C890DAA-14C2-49CC-8356-4106F93F9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2023-05-31T20:14:00Z</dcterms:created>
  <dcterms:modified xsi:type="dcterms:W3CDTF">2023-05-31T20:17:00Z</dcterms:modified>
</cp:coreProperties>
</file>