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EBDEE" w14:textId="77777777" w:rsidR="006815AC" w:rsidRDefault="006815AC" w:rsidP="006815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STANDESNOGHT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16294D72" w14:textId="77777777" w:rsidR="006815AC" w:rsidRDefault="006815AC" w:rsidP="006815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498CDD2A" w14:textId="77777777" w:rsidR="006815AC" w:rsidRDefault="006815AC" w:rsidP="006815AC">
      <w:pPr>
        <w:pStyle w:val="NoSpacing"/>
        <w:rPr>
          <w:rFonts w:cs="Times New Roman"/>
          <w:szCs w:val="24"/>
        </w:rPr>
      </w:pPr>
    </w:p>
    <w:p w14:paraId="3C0D6A6D" w14:textId="77777777" w:rsidR="006815AC" w:rsidRDefault="006815AC" w:rsidP="006815AC">
      <w:pPr>
        <w:pStyle w:val="NoSpacing"/>
        <w:rPr>
          <w:rFonts w:cs="Times New Roman"/>
          <w:szCs w:val="24"/>
        </w:rPr>
      </w:pPr>
    </w:p>
    <w:p w14:paraId="69B8AD17" w14:textId="77777777" w:rsidR="006815AC" w:rsidRDefault="006815AC" w:rsidP="006815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1417</w:t>
      </w:r>
      <w:r>
        <w:rPr>
          <w:rFonts w:cs="Times New Roman"/>
          <w:szCs w:val="24"/>
        </w:rPr>
        <w:tab/>
        <w:t>He served on expedition to France under the command of Sir James</w:t>
      </w:r>
    </w:p>
    <w:p w14:paraId="6CD52EDC" w14:textId="77777777" w:rsidR="006815AC" w:rsidRDefault="006815AC" w:rsidP="006815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Harrington(q.v.).</w:t>
      </w:r>
    </w:p>
    <w:p w14:paraId="49739027" w14:textId="77777777" w:rsidR="006815AC" w:rsidRDefault="006815AC" w:rsidP="006815A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(ref. TNA, E101/51/2, m4, from the AHRC-funded ‘The Soldier in Later Medieval England Online Database’ www.medievalsoldier.org, accessed</w:t>
      </w:r>
    </w:p>
    <w:p w14:paraId="716E0719" w14:textId="77777777" w:rsidR="006815AC" w:rsidRDefault="006815AC" w:rsidP="006815A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5134F9B" w14:textId="77777777" w:rsidR="006815AC" w:rsidRDefault="006815AC" w:rsidP="006815AC">
      <w:pPr>
        <w:pStyle w:val="NoSpacing"/>
        <w:rPr>
          <w:rFonts w:cs="Times New Roman"/>
          <w:szCs w:val="24"/>
        </w:rPr>
      </w:pPr>
    </w:p>
    <w:p w14:paraId="70E1BB28" w14:textId="77777777" w:rsidR="006815AC" w:rsidRDefault="006815AC" w:rsidP="006815AC">
      <w:pPr>
        <w:pStyle w:val="NoSpacing"/>
        <w:rPr>
          <w:rFonts w:cs="Times New Roman"/>
          <w:szCs w:val="24"/>
        </w:rPr>
      </w:pPr>
    </w:p>
    <w:p w14:paraId="1ED5E32C" w14:textId="77777777" w:rsidR="006815AC" w:rsidRDefault="006815AC" w:rsidP="006815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January 2023</w:t>
      </w:r>
    </w:p>
    <w:p w14:paraId="6E7806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2C52B" w14:textId="77777777" w:rsidR="006815AC" w:rsidRDefault="006815AC" w:rsidP="009139A6">
      <w:r>
        <w:separator/>
      </w:r>
    </w:p>
  </w:endnote>
  <w:endnote w:type="continuationSeparator" w:id="0">
    <w:p w14:paraId="27897E21" w14:textId="77777777" w:rsidR="006815AC" w:rsidRDefault="006815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0CF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769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A73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1763E" w14:textId="77777777" w:rsidR="006815AC" w:rsidRDefault="006815AC" w:rsidP="009139A6">
      <w:r>
        <w:separator/>
      </w:r>
    </w:p>
  </w:footnote>
  <w:footnote w:type="continuationSeparator" w:id="0">
    <w:p w14:paraId="4AEF3F39" w14:textId="77777777" w:rsidR="006815AC" w:rsidRDefault="006815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F1E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92A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0DF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5AC"/>
    <w:rsid w:val="000666E0"/>
    <w:rsid w:val="002510B7"/>
    <w:rsid w:val="005C130B"/>
    <w:rsid w:val="006815AC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B6177"/>
  <w15:chartTrackingRefBased/>
  <w15:docId w15:val="{B6CEE996-AF69-4E07-A710-687DD02C1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2023-04-19T18:22:00Z</dcterms:created>
  <dcterms:modified xsi:type="dcterms:W3CDTF">2023-04-19T18:23:00Z</dcterms:modified>
</cp:coreProperties>
</file>