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A2E63CF" w14:textId="77777777" w:rsidR="002D1981" w:rsidRDefault="002D1981" w:rsidP="002D1981">
      <w:pPr>
        <w:pStyle w:val="NoSpacing"/>
      </w:pPr>
      <w:r>
        <w:rPr>
          <w:u w:val="single"/>
        </w:rPr>
        <w:t>Miles STANDEN</w:t>
      </w:r>
      <w:r>
        <w:t xml:space="preserve">    </w:t>
      </w:r>
      <w:proofErr w:type="gramStart"/>
      <w:r>
        <w:t xml:space="preserve">   (</w:t>
      </w:r>
      <w:proofErr w:type="gramEnd"/>
      <w:r>
        <w:t>fl.1481)</w:t>
      </w:r>
    </w:p>
    <w:p w14:paraId="60B800AC" w14:textId="77777777" w:rsidR="002D1981" w:rsidRDefault="002D1981" w:rsidP="002D1981">
      <w:pPr>
        <w:pStyle w:val="NoSpacing"/>
      </w:pPr>
      <w:r>
        <w:t>Chaplain</w:t>
      </w:r>
    </w:p>
    <w:p w14:paraId="0DFEA5B9" w14:textId="77777777" w:rsidR="002D1981" w:rsidRDefault="002D1981" w:rsidP="002D1981">
      <w:pPr>
        <w:pStyle w:val="NoSpacing"/>
      </w:pPr>
    </w:p>
    <w:p w14:paraId="7D285882" w14:textId="77777777" w:rsidR="002D1981" w:rsidRDefault="002D1981" w:rsidP="002D1981">
      <w:pPr>
        <w:pStyle w:val="NoSpacing"/>
      </w:pPr>
    </w:p>
    <w:p w14:paraId="0FD87D2C" w14:textId="77777777" w:rsidR="002D1981" w:rsidRDefault="002D1981" w:rsidP="002D1981">
      <w:pPr>
        <w:pStyle w:val="NoSpacing"/>
      </w:pPr>
      <w:r>
        <w:t>11 Apr.1481</w:t>
      </w:r>
      <w:r>
        <w:tab/>
        <w:t>He was instituted to the chantry founded at the altar of Holy Trinity in the</w:t>
      </w:r>
    </w:p>
    <w:p w14:paraId="7F46C3E4" w14:textId="77777777" w:rsidR="002D1981" w:rsidRDefault="002D1981" w:rsidP="002D1981">
      <w:pPr>
        <w:pStyle w:val="NoSpacing"/>
      </w:pPr>
      <w:r>
        <w:tab/>
      </w:r>
      <w:r>
        <w:tab/>
        <w:t>parish church in Newark, Nottinghamshire, for the soul of Robert</w:t>
      </w:r>
    </w:p>
    <w:p w14:paraId="58D609E6" w14:textId="77777777" w:rsidR="002D1981" w:rsidRDefault="002D1981" w:rsidP="002D1981">
      <w:pPr>
        <w:pStyle w:val="NoSpacing"/>
      </w:pPr>
      <w:r>
        <w:tab/>
      </w:r>
      <w:r>
        <w:tab/>
      </w:r>
      <w:proofErr w:type="spellStart"/>
      <w:r>
        <w:t>Caldewell</w:t>
      </w:r>
      <w:proofErr w:type="spellEnd"/>
      <w:r>
        <w:t>.</w:t>
      </w:r>
    </w:p>
    <w:p w14:paraId="26469100" w14:textId="77777777" w:rsidR="002D1981" w:rsidRDefault="002D1981" w:rsidP="002D1981">
      <w:pPr>
        <w:pStyle w:val="NoSpacing"/>
      </w:pPr>
      <w:r>
        <w:tab/>
      </w:r>
      <w:r>
        <w:tab/>
        <w:t>(“The Register of Thomas Rotherham, Archbishop of York 1480-1500</w:t>
      </w:r>
    </w:p>
    <w:p w14:paraId="7C357BAC" w14:textId="77777777" w:rsidR="002D1981" w:rsidRDefault="002D1981" w:rsidP="002D1981">
      <w:pPr>
        <w:pStyle w:val="NoSpacing"/>
        <w:ind w:left="720" w:firstLine="720"/>
      </w:pPr>
      <w:r>
        <w:t xml:space="preserve">vol.1” ed. Eric </w:t>
      </w:r>
      <w:proofErr w:type="spellStart"/>
      <w:proofErr w:type="gramStart"/>
      <w:r>
        <w:t>E.Barker</w:t>
      </w:r>
      <w:proofErr w:type="spellEnd"/>
      <w:proofErr w:type="gramEnd"/>
      <w:r>
        <w:t>, pub. The Canterbury and York Society, 1974, pp.6-7)</w:t>
      </w:r>
    </w:p>
    <w:p w14:paraId="2AD66B0C" w14:textId="77777777" w:rsidR="002D1981" w:rsidRDefault="002D1981" w:rsidP="002D1981">
      <w:pPr>
        <w:pStyle w:val="NoSpacing"/>
      </w:pPr>
    </w:p>
    <w:p w14:paraId="7ED5850C" w14:textId="77777777" w:rsidR="002D1981" w:rsidRDefault="002D1981" w:rsidP="002D1981">
      <w:pPr>
        <w:pStyle w:val="NoSpacing"/>
      </w:pPr>
    </w:p>
    <w:p w14:paraId="605E0775" w14:textId="77777777" w:rsidR="002D1981" w:rsidRDefault="002D1981" w:rsidP="002D1981">
      <w:pPr>
        <w:pStyle w:val="NoSpacing"/>
      </w:pPr>
      <w:r>
        <w:t>7 March 2019</w:t>
      </w:r>
    </w:p>
    <w:p w14:paraId="0CBAAB5D" w14:textId="77777777" w:rsidR="006B2F86" w:rsidRPr="002D1981" w:rsidRDefault="002D1981" w:rsidP="002D1981">
      <w:bookmarkStart w:id="0" w:name="_GoBack"/>
      <w:bookmarkEnd w:id="0"/>
    </w:p>
    <w:sectPr w:rsidR="006B2F86" w:rsidRPr="002D1981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A039CFA" w14:textId="77777777" w:rsidR="002D1981" w:rsidRDefault="002D1981" w:rsidP="00E71FC3">
      <w:pPr>
        <w:spacing w:after="0" w:line="240" w:lineRule="auto"/>
      </w:pPr>
      <w:r>
        <w:separator/>
      </w:r>
    </w:p>
  </w:endnote>
  <w:endnote w:type="continuationSeparator" w:id="0">
    <w:p w14:paraId="6A3E4B64" w14:textId="77777777" w:rsidR="002D1981" w:rsidRDefault="002D1981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5BCE773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04CD78A" w14:textId="77777777" w:rsidR="002D1981" w:rsidRDefault="002D1981" w:rsidP="00E71FC3">
      <w:pPr>
        <w:spacing w:after="0" w:line="240" w:lineRule="auto"/>
      </w:pPr>
      <w:r>
        <w:separator/>
      </w:r>
    </w:p>
  </w:footnote>
  <w:footnote w:type="continuationSeparator" w:id="0">
    <w:p w14:paraId="429F0394" w14:textId="77777777" w:rsidR="002D1981" w:rsidRDefault="002D1981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1981"/>
    <w:rsid w:val="001A7C09"/>
    <w:rsid w:val="002D1981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5203EA"/>
  <w15:chartTrackingRefBased/>
  <w15:docId w15:val="{E4B288B1-3C1C-4525-982A-2A47F5AD92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55</Words>
  <Characters>316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2019-03-10T19:33:00Z</dcterms:created>
  <dcterms:modified xsi:type="dcterms:W3CDTF">2019-03-10T19:34:00Z</dcterms:modified>
</cp:coreProperties>
</file>