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F74EF" w14:textId="77777777" w:rsidR="00A0337B" w:rsidRDefault="00A0337B" w:rsidP="00A0337B">
      <w:pPr>
        <w:pStyle w:val="NoSpacing"/>
      </w:pPr>
      <w:r>
        <w:rPr>
          <w:u w:val="single"/>
        </w:rPr>
        <w:t>John STANDEN</w:t>
      </w:r>
      <w:r>
        <w:t xml:space="preserve">      (fl.1479)</w:t>
      </w:r>
    </w:p>
    <w:p w14:paraId="0025E226" w14:textId="77777777" w:rsidR="00A0337B" w:rsidRDefault="00A0337B" w:rsidP="00A0337B">
      <w:pPr>
        <w:pStyle w:val="NoSpacing"/>
      </w:pPr>
      <w:r>
        <w:t>of the Abbey of Robertsbridge, Sussex.</w:t>
      </w:r>
    </w:p>
    <w:p w14:paraId="48617FCE" w14:textId="77777777" w:rsidR="00A0337B" w:rsidRDefault="00A0337B" w:rsidP="00A0337B">
      <w:pPr>
        <w:pStyle w:val="NoSpacing"/>
      </w:pPr>
    </w:p>
    <w:p w14:paraId="5F70DDEC" w14:textId="77777777" w:rsidR="00A0337B" w:rsidRDefault="00A0337B" w:rsidP="00A0337B">
      <w:pPr>
        <w:pStyle w:val="NoSpacing"/>
      </w:pPr>
    </w:p>
    <w:p w14:paraId="07FE9808" w14:textId="77777777" w:rsidR="00A0337B" w:rsidRDefault="00A0337B" w:rsidP="00A0337B">
      <w:pPr>
        <w:pStyle w:val="NoSpacing"/>
      </w:pPr>
      <w:r>
        <w:t>16 Apr.1479</w:t>
      </w:r>
      <w:r>
        <w:tab/>
        <w:t>He had resigned his living by this date, when he was described as Abbot.</w:t>
      </w:r>
    </w:p>
    <w:p w14:paraId="4D1B1098" w14:textId="77777777" w:rsidR="00A0337B" w:rsidRDefault="00A0337B" w:rsidP="00A0337B">
      <w:pPr>
        <w:pStyle w:val="NoSpacing"/>
        <w:ind w:left="1440"/>
      </w:pPr>
      <w:r>
        <w:t xml:space="preserve">(“The Register of Edward Story, Bishop of Chichester 1478-1503, </w:t>
      </w:r>
      <w:r>
        <w:tab/>
        <w:t xml:space="preserve">ed. Janet </w:t>
      </w:r>
      <w:proofErr w:type="spellStart"/>
      <w:r>
        <w:t>H.Stevenson</w:t>
      </w:r>
      <w:proofErr w:type="spellEnd"/>
      <w:r>
        <w:t>, pub. Canterbury and York Society 2016 p. xxxii)</w:t>
      </w:r>
    </w:p>
    <w:p w14:paraId="22587F12" w14:textId="77777777" w:rsidR="00A0337B" w:rsidRDefault="00A0337B" w:rsidP="00A0337B">
      <w:pPr>
        <w:pStyle w:val="NoSpacing"/>
      </w:pPr>
    </w:p>
    <w:p w14:paraId="380FA5F0" w14:textId="77777777" w:rsidR="00A0337B" w:rsidRDefault="00A0337B" w:rsidP="00A0337B">
      <w:pPr>
        <w:pStyle w:val="NoSpacing"/>
      </w:pPr>
    </w:p>
    <w:p w14:paraId="4B5DBE34" w14:textId="77777777" w:rsidR="00A0337B" w:rsidRDefault="00A0337B" w:rsidP="00A0337B">
      <w:pPr>
        <w:pStyle w:val="NoSpacing"/>
      </w:pPr>
      <w:r>
        <w:t>30 May 2019</w:t>
      </w:r>
    </w:p>
    <w:p w14:paraId="6656BECF" w14:textId="77777777" w:rsidR="006B2F86" w:rsidRPr="00E71FC3" w:rsidRDefault="00A033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6C7EA" w14:textId="77777777" w:rsidR="00A0337B" w:rsidRDefault="00A0337B" w:rsidP="00E71FC3">
      <w:pPr>
        <w:spacing w:after="0" w:line="240" w:lineRule="auto"/>
      </w:pPr>
      <w:r>
        <w:separator/>
      </w:r>
    </w:p>
  </w:endnote>
  <w:endnote w:type="continuationSeparator" w:id="0">
    <w:p w14:paraId="03E32894" w14:textId="77777777" w:rsidR="00A0337B" w:rsidRDefault="00A033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176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3726F" w14:textId="77777777" w:rsidR="00A0337B" w:rsidRDefault="00A0337B" w:rsidP="00E71FC3">
      <w:pPr>
        <w:spacing w:after="0" w:line="240" w:lineRule="auto"/>
      </w:pPr>
      <w:r>
        <w:separator/>
      </w:r>
    </w:p>
  </w:footnote>
  <w:footnote w:type="continuationSeparator" w:id="0">
    <w:p w14:paraId="0AF0D55A" w14:textId="77777777" w:rsidR="00A0337B" w:rsidRDefault="00A033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7B"/>
    <w:rsid w:val="001A7C09"/>
    <w:rsid w:val="00577BD5"/>
    <w:rsid w:val="00656CBA"/>
    <w:rsid w:val="006A1F77"/>
    <w:rsid w:val="00733BE7"/>
    <w:rsid w:val="00A0337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D655B"/>
  <w15:chartTrackingRefBased/>
  <w15:docId w15:val="{73CA3123-2948-431A-B95E-FBD7B9A1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2019-09-25T20:11:00Z</dcterms:created>
  <dcterms:modified xsi:type="dcterms:W3CDTF">2019-09-25T20:12:00Z</dcterms:modified>
</cp:coreProperties>
</file>