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531" w:rsidRDefault="008D4531" w:rsidP="008D453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STANDARDE</w:t>
      </w:r>
      <w:r>
        <w:t xml:space="preserve">   </w:t>
      </w:r>
      <w:proofErr w:type="gramStart"/>
      <w:r>
        <w:t xml:space="preserve">   (</w:t>
      </w:r>
      <w:proofErr w:type="gramEnd"/>
      <w:r>
        <w:t>fl.1494)</w:t>
      </w:r>
    </w:p>
    <w:p w:rsidR="008D4531" w:rsidRDefault="008D4531" w:rsidP="008D453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Adisham</w:t>
      </w:r>
      <w:proofErr w:type="spellEnd"/>
      <w:r>
        <w:t>, Kent.</w:t>
      </w:r>
    </w:p>
    <w:p w:rsidR="008D4531" w:rsidRDefault="008D4531" w:rsidP="008D453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D4531" w:rsidRDefault="008D4531" w:rsidP="008D453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D4531" w:rsidRDefault="008D4531" w:rsidP="008D453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1494</w:t>
      </w:r>
      <w:r>
        <w:tab/>
        <w:t>He made his Will.   (Plomer p.448)</w:t>
      </w:r>
    </w:p>
    <w:p w:rsidR="008D4531" w:rsidRDefault="008D4531" w:rsidP="008D453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D4531" w:rsidRDefault="008D4531" w:rsidP="008D453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D4531" w:rsidRDefault="008D4531" w:rsidP="008D453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16 February 2017</w:t>
      </w:r>
    </w:p>
    <w:p w:rsidR="006B2F86" w:rsidRPr="00E71FC3" w:rsidRDefault="008D45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531" w:rsidRDefault="008D4531" w:rsidP="00E71FC3">
      <w:pPr>
        <w:spacing w:after="0" w:line="240" w:lineRule="auto"/>
      </w:pPr>
      <w:r>
        <w:separator/>
      </w:r>
    </w:p>
  </w:endnote>
  <w:endnote w:type="continuationSeparator" w:id="0">
    <w:p w:rsidR="008D4531" w:rsidRDefault="008D45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531" w:rsidRDefault="008D4531" w:rsidP="00E71FC3">
      <w:pPr>
        <w:spacing w:after="0" w:line="240" w:lineRule="auto"/>
      </w:pPr>
      <w:r>
        <w:separator/>
      </w:r>
    </w:p>
  </w:footnote>
  <w:footnote w:type="continuationSeparator" w:id="0">
    <w:p w:rsidR="008D4531" w:rsidRDefault="008D45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531"/>
    <w:rsid w:val="001A7C09"/>
    <w:rsid w:val="00577BD5"/>
    <w:rsid w:val="00656CBA"/>
    <w:rsid w:val="006A1F77"/>
    <w:rsid w:val="00733BE7"/>
    <w:rsid w:val="008D453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95DA92-8B23-4E2E-BA95-92367DDE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2017-03-12T22:31:00Z</dcterms:created>
  <dcterms:modified xsi:type="dcterms:W3CDTF">2017-03-12T22:31:00Z</dcterms:modified>
</cp:coreProperties>
</file>