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CC362" w14:textId="77777777" w:rsidR="00426624" w:rsidRDefault="00426624" w:rsidP="004266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STANDARD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3B04911" w14:textId="77777777" w:rsidR="00426624" w:rsidRDefault="00426624" w:rsidP="004266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Uffington</w:t>
      </w:r>
      <w:proofErr w:type="spellEnd"/>
      <w:r>
        <w:rPr>
          <w:rFonts w:ascii="Times New Roman" w:hAnsi="Times New Roman" w:cs="Times New Roman"/>
        </w:rPr>
        <w:t>.</w:t>
      </w:r>
    </w:p>
    <w:p w14:paraId="1CEFC913" w14:textId="77777777" w:rsidR="00426624" w:rsidRDefault="00426624" w:rsidP="00426624">
      <w:pPr>
        <w:rPr>
          <w:rFonts w:ascii="Times New Roman" w:hAnsi="Times New Roman" w:cs="Times New Roman"/>
        </w:rPr>
      </w:pPr>
    </w:p>
    <w:p w14:paraId="3601A4B6" w14:textId="77777777" w:rsidR="00426624" w:rsidRDefault="00426624" w:rsidP="00426624">
      <w:pPr>
        <w:rPr>
          <w:rFonts w:ascii="Times New Roman" w:hAnsi="Times New Roman" w:cs="Times New Roman"/>
        </w:rPr>
      </w:pPr>
    </w:p>
    <w:p w14:paraId="7818A68A" w14:textId="77777777" w:rsidR="00426624" w:rsidRDefault="00426624" w:rsidP="004266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Dygby</w:t>
      </w:r>
      <w:proofErr w:type="spellEnd"/>
      <w:r>
        <w:rPr>
          <w:rFonts w:ascii="Times New Roman" w:hAnsi="Times New Roman" w:cs="Times New Roman"/>
        </w:rPr>
        <w:t>(q.v.) and John Drake(q.v.),</w:t>
      </w:r>
    </w:p>
    <w:p w14:paraId="64BA06D3" w14:textId="77777777" w:rsidR="00426624" w:rsidRDefault="00426624" w:rsidP="004266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both of Wisbech, Cambridgeshire.</w:t>
      </w:r>
    </w:p>
    <w:p w14:paraId="4FA4AEE2" w14:textId="77777777" w:rsidR="00426624" w:rsidRDefault="00426624" w:rsidP="00426624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BD5F2F5" w14:textId="77777777" w:rsidR="00426624" w:rsidRDefault="00426624" w:rsidP="00426624">
      <w:pPr>
        <w:rPr>
          <w:rFonts w:ascii="Times New Roman" w:hAnsi="Times New Roman" w:cs="Times New Roman"/>
        </w:rPr>
      </w:pPr>
    </w:p>
    <w:p w14:paraId="59D69F8E" w14:textId="77777777" w:rsidR="00426624" w:rsidRDefault="00426624" w:rsidP="00426624">
      <w:pPr>
        <w:rPr>
          <w:rFonts w:ascii="Times New Roman" w:hAnsi="Times New Roman" w:cs="Times New Roman"/>
        </w:rPr>
      </w:pPr>
    </w:p>
    <w:p w14:paraId="19B402D9" w14:textId="77777777" w:rsidR="00426624" w:rsidRDefault="00426624" w:rsidP="004266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2019</w:t>
      </w:r>
    </w:p>
    <w:p w14:paraId="3A369B16" w14:textId="77777777" w:rsidR="006B2F86" w:rsidRPr="00E71FC3" w:rsidRDefault="0042662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E1322" w14:textId="77777777" w:rsidR="00426624" w:rsidRDefault="00426624" w:rsidP="00E71FC3">
      <w:r>
        <w:separator/>
      </w:r>
    </w:p>
  </w:endnote>
  <w:endnote w:type="continuationSeparator" w:id="0">
    <w:p w14:paraId="39C2E376" w14:textId="77777777" w:rsidR="00426624" w:rsidRDefault="0042662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1279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875CE" w14:textId="77777777" w:rsidR="00426624" w:rsidRDefault="00426624" w:rsidP="00E71FC3">
      <w:r>
        <w:separator/>
      </w:r>
    </w:p>
  </w:footnote>
  <w:footnote w:type="continuationSeparator" w:id="0">
    <w:p w14:paraId="0B17E9B2" w14:textId="77777777" w:rsidR="00426624" w:rsidRDefault="0042662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624"/>
    <w:rsid w:val="001A7C09"/>
    <w:rsid w:val="0042662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4ED7E"/>
  <w15:chartTrackingRefBased/>
  <w15:docId w15:val="{54859CD4-4F7C-41A9-9500-F26D579BF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662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266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2019-01-27T19:27:00Z</dcterms:created>
  <dcterms:modified xsi:type="dcterms:W3CDTF">2019-01-27T19:27:00Z</dcterms:modified>
</cp:coreProperties>
</file>