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1C2" w:rsidRDefault="00E721C2" w:rsidP="00E721C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STANDARD</w:t>
      </w:r>
      <w:r>
        <w:t xml:space="preserve">   </w:t>
      </w:r>
      <w:proofErr w:type="gramStart"/>
      <w:r>
        <w:t xml:space="preserve">   (</w:t>
      </w:r>
      <w:proofErr w:type="gramEnd"/>
      <w:r>
        <w:t>fl.1491)</w:t>
      </w:r>
    </w:p>
    <w:p w:rsidR="00E721C2" w:rsidRDefault="00E721C2" w:rsidP="00E721C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Adisham</w:t>
      </w:r>
      <w:proofErr w:type="spellEnd"/>
      <w:r>
        <w:t>, Kent.</w:t>
      </w:r>
    </w:p>
    <w:p w:rsidR="00E721C2" w:rsidRDefault="00E721C2" w:rsidP="00E721C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721C2" w:rsidRDefault="00E721C2" w:rsidP="00E721C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721C2" w:rsidRDefault="00E721C2" w:rsidP="00E721C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1491</w:t>
      </w:r>
      <w:r>
        <w:tab/>
        <w:t>He made his Will.   (Plomer p.448)</w:t>
      </w:r>
    </w:p>
    <w:p w:rsidR="00E721C2" w:rsidRDefault="00E721C2" w:rsidP="00E721C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721C2" w:rsidRDefault="00E721C2" w:rsidP="00E721C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B2F86" w:rsidRPr="00E71FC3" w:rsidRDefault="00E721C2" w:rsidP="00E721C2">
      <w:pPr>
        <w:pStyle w:val="NoSpacing"/>
      </w:pPr>
      <w:r>
        <w:t>16 February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1C2" w:rsidRDefault="00E721C2" w:rsidP="00E71FC3">
      <w:pPr>
        <w:spacing w:after="0" w:line="240" w:lineRule="auto"/>
      </w:pPr>
      <w:r>
        <w:separator/>
      </w:r>
    </w:p>
  </w:endnote>
  <w:endnote w:type="continuationSeparator" w:id="0">
    <w:p w:rsidR="00E721C2" w:rsidRDefault="00E721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1C2" w:rsidRDefault="00E721C2" w:rsidP="00E71FC3">
      <w:pPr>
        <w:spacing w:after="0" w:line="240" w:lineRule="auto"/>
      </w:pPr>
      <w:r>
        <w:separator/>
      </w:r>
    </w:p>
  </w:footnote>
  <w:footnote w:type="continuationSeparator" w:id="0">
    <w:p w:rsidR="00E721C2" w:rsidRDefault="00E721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C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21C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6DABF0-4AFD-4E9D-A709-0F2858B1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2017-03-12T22:30:00Z</dcterms:created>
  <dcterms:modified xsi:type="dcterms:W3CDTF">2017-03-12T22:30:00Z</dcterms:modified>
</cp:coreProperties>
</file>