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FFE0" w14:textId="77777777" w:rsidR="001819C2" w:rsidRDefault="001819C2" w:rsidP="00181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STAND</w:t>
      </w:r>
      <w:r>
        <w:rPr>
          <w:rFonts w:cs="Times New Roman"/>
          <w:szCs w:val="24"/>
        </w:rPr>
        <w:t xml:space="preserve">      (fl.1457)</w:t>
      </w:r>
    </w:p>
    <w:p w14:paraId="45521C27" w14:textId="77777777" w:rsidR="001819C2" w:rsidRDefault="001819C2" w:rsidP="001819C2">
      <w:pPr>
        <w:pStyle w:val="NoSpacing"/>
        <w:rPr>
          <w:rFonts w:cs="Times New Roman"/>
          <w:szCs w:val="24"/>
        </w:rPr>
      </w:pPr>
    </w:p>
    <w:p w14:paraId="7A0ECD98" w14:textId="77777777" w:rsidR="001819C2" w:rsidRDefault="001819C2" w:rsidP="001819C2">
      <w:pPr>
        <w:pStyle w:val="NoSpacing"/>
        <w:rPr>
          <w:rFonts w:cs="Times New Roman"/>
          <w:szCs w:val="24"/>
        </w:rPr>
      </w:pPr>
    </w:p>
    <w:p w14:paraId="24F240B9" w14:textId="77777777" w:rsidR="001819C2" w:rsidRDefault="001819C2" w:rsidP="00181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7CA9C076" w14:textId="77777777" w:rsidR="001819C2" w:rsidRDefault="001819C2" w:rsidP="001819C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1749651B" w14:textId="77777777" w:rsidR="001819C2" w:rsidRDefault="001819C2" w:rsidP="001819C2">
      <w:pPr>
        <w:pStyle w:val="NoSpacing"/>
        <w:rPr>
          <w:rFonts w:cs="Times New Roman"/>
          <w:szCs w:val="24"/>
        </w:rPr>
      </w:pPr>
    </w:p>
    <w:p w14:paraId="75B8888F" w14:textId="77777777" w:rsidR="001819C2" w:rsidRDefault="001819C2" w:rsidP="001819C2">
      <w:pPr>
        <w:pStyle w:val="NoSpacing"/>
        <w:rPr>
          <w:rFonts w:cs="Times New Roman"/>
          <w:szCs w:val="24"/>
        </w:rPr>
      </w:pPr>
    </w:p>
    <w:p w14:paraId="435BC84A" w14:textId="77777777" w:rsidR="001819C2" w:rsidRDefault="001819C2" w:rsidP="00181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July 2025</w:t>
      </w:r>
    </w:p>
    <w:p w14:paraId="3913EC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F846A" w14:textId="77777777" w:rsidR="001819C2" w:rsidRDefault="001819C2" w:rsidP="009139A6">
      <w:r>
        <w:separator/>
      </w:r>
    </w:p>
  </w:endnote>
  <w:endnote w:type="continuationSeparator" w:id="0">
    <w:p w14:paraId="56539E9D" w14:textId="77777777" w:rsidR="001819C2" w:rsidRDefault="001819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4B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D2C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661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1D69F" w14:textId="77777777" w:rsidR="001819C2" w:rsidRDefault="001819C2" w:rsidP="009139A6">
      <w:r>
        <w:separator/>
      </w:r>
    </w:p>
  </w:footnote>
  <w:footnote w:type="continuationSeparator" w:id="0">
    <w:p w14:paraId="4D059B2D" w14:textId="77777777" w:rsidR="001819C2" w:rsidRDefault="001819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26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E0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A6B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C2"/>
    <w:rsid w:val="000666E0"/>
    <w:rsid w:val="000A2E7A"/>
    <w:rsid w:val="001307AC"/>
    <w:rsid w:val="001819C2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5319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42B81"/>
  <w15:chartTrackingRefBased/>
  <w15:docId w15:val="{C62E1BE3-0DF2-4749-B847-1348FA0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2025-09-14T16:17:00Z</dcterms:created>
  <dcterms:modified xsi:type="dcterms:W3CDTF">2025-09-14T16:17:00Z</dcterms:modified>
</cp:coreProperties>
</file>