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482F7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STANCEBY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4D91340B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York. Mercer.</w:t>
      </w:r>
    </w:p>
    <w:p w14:paraId="56865C91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9A06F5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09CE80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Mukeld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Cockermouth(q.v.),</w:t>
      </w:r>
    </w:p>
    <w:p w14:paraId="1643FB1D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Barde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Howden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Spencer of York, cutler(q.v.), and </w:t>
      </w:r>
    </w:p>
    <w:p w14:paraId="49054F9E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More of Carlisle(q.v.).  </w:t>
      </w:r>
    </w:p>
    <w:p w14:paraId="6BCC3032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361D92A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D4E26C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FF0BA0" w14:textId="77777777" w:rsidR="00415291" w:rsidRDefault="00415291" w:rsidP="0041529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2022</w:t>
      </w:r>
    </w:p>
    <w:p w14:paraId="3B2774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A6A90" w14:textId="77777777" w:rsidR="00415291" w:rsidRDefault="00415291" w:rsidP="009139A6">
      <w:r>
        <w:separator/>
      </w:r>
    </w:p>
  </w:endnote>
  <w:endnote w:type="continuationSeparator" w:id="0">
    <w:p w14:paraId="0DDFC72A" w14:textId="77777777" w:rsidR="00415291" w:rsidRDefault="004152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F56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67A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103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CCA4D" w14:textId="77777777" w:rsidR="00415291" w:rsidRDefault="00415291" w:rsidP="009139A6">
      <w:r>
        <w:separator/>
      </w:r>
    </w:p>
  </w:footnote>
  <w:footnote w:type="continuationSeparator" w:id="0">
    <w:p w14:paraId="529CC434" w14:textId="77777777" w:rsidR="00415291" w:rsidRDefault="004152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1F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201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486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1"/>
    <w:rsid w:val="000666E0"/>
    <w:rsid w:val="002510B7"/>
    <w:rsid w:val="0041529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D4FCC"/>
  <w15:chartTrackingRefBased/>
  <w15:docId w15:val="{E1119751-403E-497C-9B32-756EA631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52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2022-08-12T08:21:00Z</dcterms:created>
  <dcterms:modified xsi:type="dcterms:W3CDTF">2022-08-12T08:21:00Z</dcterms:modified>
</cp:coreProperties>
</file>