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F61014" w14:textId="77777777" w:rsidR="00BF469B" w:rsidRDefault="00BF469B" w:rsidP="00BF469B">
      <w:r>
        <w:rPr>
          <w:u w:val="single"/>
        </w:rPr>
        <w:t>Robert STANBURY</w:t>
      </w:r>
      <w:r>
        <w:t xml:space="preserve">  </w:t>
      </w:r>
      <w:proofErr w:type="gramStart"/>
      <w:r>
        <w:t xml:space="preserve">   (</w:t>
      </w:r>
      <w:proofErr w:type="gramEnd"/>
      <w:r>
        <w:t>d.1464)</w:t>
      </w:r>
    </w:p>
    <w:p w14:paraId="61D398D8" w14:textId="77777777" w:rsidR="00BF469B" w:rsidRDefault="00BF469B" w:rsidP="00BF469B">
      <w:r>
        <w:t xml:space="preserve">Prebendary of </w:t>
      </w:r>
      <w:proofErr w:type="spellStart"/>
      <w:r>
        <w:t>Colwall</w:t>
      </w:r>
      <w:proofErr w:type="spellEnd"/>
      <w:r>
        <w:t>, in Hereford Cathedral.</w:t>
      </w:r>
    </w:p>
    <w:p w14:paraId="0D9B7E8C" w14:textId="77777777" w:rsidR="00BF469B" w:rsidRDefault="00BF469B" w:rsidP="00BF469B"/>
    <w:p w14:paraId="21527FCD" w14:textId="77777777" w:rsidR="00BF469B" w:rsidRDefault="00BF469B" w:rsidP="00BF469B"/>
    <w:p w14:paraId="74FDA520" w14:textId="77777777" w:rsidR="00BF469B" w:rsidRDefault="00BF469B" w:rsidP="00BF469B">
      <w:r>
        <w:t>13 Apr.1462</w:t>
      </w:r>
      <w:r>
        <w:tab/>
        <w:t>He was collated Prebendary.</w:t>
      </w:r>
    </w:p>
    <w:p w14:paraId="41B4ABAB" w14:textId="77777777" w:rsidR="00BF469B" w:rsidRDefault="00BF469B" w:rsidP="00BF469B">
      <w:r>
        <w:tab/>
      </w:r>
      <w:r>
        <w:tab/>
        <w:t>(“</w:t>
      </w:r>
      <w:proofErr w:type="spellStart"/>
      <w:r>
        <w:t>Fasti</w:t>
      </w:r>
      <w:proofErr w:type="spellEnd"/>
      <w:r>
        <w:t xml:space="preserve"> Ecclesiae </w:t>
      </w:r>
      <w:proofErr w:type="spellStart"/>
      <w:r>
        <w:t>Anglicanae</w:t>
      </w:r>
      <w:proofErr w:type="spellEnd"/>
      <w:r>
        <w:t xml:space="preserve"> 1300-1541” </w:t>
      </w:r>
      <w:proofErr w:type="spellStart"/>
      <w:r>
        <w:t>Vol.II</w:t>
      </w:r>
      <w:proofErr w:type="spellEnd"/>
      <w:r>
        <w:t xml:space="preserve"> Hereford diocese p.19)</w:t>
      </w:r>
    </w:p>
    <w:p w14:paraId="4B2AA074" w14:textId="77777777" w:rsidR="00BF469B" w:rsidRDefault="00BF469B" w:rsidP="00BF469B">
      <w:r>
        <w:t xml:space="preserve"> 8 Jun.</w:t>
      </w:r>
      <w:r>
        <w:tab/>
        <w:t>1464</w:t>
      </w:r>
      <w:r>
        <w:tab/>
        <w:t xml:space="preserve">Dead by.   (ibid.) </w:t>
      </w:r>
    </w:p>
    <w:p w14:paraId="3D5A5A1B" w14:textId="77777777" w:rsidR="00BF469B" w:rsidRDefault="00BF469B" w:rsidP="00BF469B"/>
    <w:p w14:paraId="4E3FA117" w14:textId="77777777" w:rsidR="00BF469B" w:rsidRDefault="00BF469B" w:rsidP="00BF469B"/>
    <w:p w14:paraId="7A13BCAE" w14:textId="77777777" w:rsidR="00BF469B" w:rsidRDefault="00BF469B" w:rsidP="00BF469B">
      <w:r>
        <w:t>25 April 2019</w:t>
      </w:r>
    </w:p>
    <w:p w14:paraId="7D8B530F" w14:textId="77777777" w:rsidR="006B2F86" w:rsidRPr="00E71FC3" w:rsidRDefault="00BF46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11E90" w14:textId="77777777" w:rsidR="00BF469B" w:rsidRDefault="00BF469B" w:rsidP="00E71FC3">
      <w:r>
        <w:separator/>
      </w:r>
    </w:p>
  </w:endnote>
  <w:endnote w:type="continuationSeparator" w:id="0">
    <w:p w14:paraId="61426AE2" w14:textId="77777777" w:rsidR="00BF469B" w:rsidRDefault="00BF46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C44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E5A49" w14:textId="77777777" w:rsidR="00BF469B" w:rsidRDefault="00BF469B" w:rsidP="00E71FC3">
      <w:r>
        <w:separator/>
      </w:r>
    </w:p>
  </w:footnote>
  <w:footnote w:type="continuationSeparator" w:id="0">
    <w:p w14:paraId="3998F0C7" w14:textId="77777777" w:rsidR="00BF469B" w:rsidRDefault="00BF46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69B"/>
    <w:rsid w:val="001A7C09"/>
    <w:rsid w:val="00577BD5"/>
    <w:rsid w:val="00656CBA"/>
    <w:rsid w:val="006A1F77"/>
    <w:rsid w:val="00733BE7"/>
    <w:rsid w:val="00AB52E8"/>
    <w:rsid w:val="00B16D3F"/>
    <w:rsid w:val="00BB41AC"/>
    <w:rsid w:val="00BF469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C4696"/>
  <w15:chartTrackingRefBased/>
  <w15:docId w15:val="{200F363B-3690-4181-9D12-900ED935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469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2019-05-19T20:58:00Z</dcterms:created>
  <dcterms:modified xsi:type="dcterms:W3CDTF">2019-05-19T20:59:00Z</dcterms:modified>
</cp:coreProperties>
</file>