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4AF71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STANBURN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73B4A21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7CA27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2FECE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965E6FF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655BAD62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the taxes of a fifteenth and a tenth.</w:t>
      </w:r>
    </w:p>
    <w:p w14:paraId="09178643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66865CE7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A6FC55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B30BA" w14:textId="77777777" w:rsidR="00057D80" w:rsidRDefault="00057D80" w:rsidP="00057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43CE22B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E936A" w14:textId="77777777" w:rsidR="00057D80" w:rsidRDefault="00057D80" w:rsidP="009139A6">
      <w:r>
        <w:separator/>
      </w:r>
    </w:p>
  </w:endnote>
  <w:endnote w:type="continuationSeparator" w:id="0">
    <w:p w14:paraId="7525E842" w14:textId="77777777" w:rsidR="00057D80" w:rsidRDefault="00057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823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A2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B5A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62FC7" w14:textId="77777777" w:rsidR="00057D80" w:rsidRDefault="00057D80" w:rsidP="009139A6">
      <w:r>
        <w:separator/>
      </w:r>
    </w:p>
  </w:footnote>
  <w:footnote w:type="continuationSeparator" w:id="0">
    <w:p w14:paraId="5801AF7B" w14:textId="77777777" w:rsidR="00057D80" w:rsidRDefault="00057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2FC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F43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51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80"/>
    <w:rsid w:val="00057D8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3F8E8"/>
  <w15:chartTrackingRefBased/>
  <w15:docId w15:val="{CA2BB8AA-EF8E-410D-B95A-30B1875B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2021-10-28T19:39:00Z</dcterms:created>
  <dcterms:modified xsi:type="dcterms:W3CDTF">2021-10-28T19:39:00Z</dcterms:modified>
</cp:coreProperties>
</file>