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CC23C" w14:textId="77777777" w:rsidR="00FB7AD0" w:rsidRDefault="00FB7A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STANBURN</w:t>
      </w:r>
      <w:r>
        <w:rPr>
          <w:rFonts w:cs="Times New Roman"/>
          <w:szCs w:val="24"/>
        </w:rPr>
        <w:t xml:space="preserve">       (d.1475)</w:t>
      </w:r>
    </w:p>
    <w:p w14:paraId="1A459DB8" w14:textId="77777777" w:rsidR="00FB7AD0" w:rsidRDefault="00FB7A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Stockwith. Husbandman.</w:t>
      </w:r>
    </w:p>
    <w:p w14:paraId="1DBDD6CC" w14:textId="77777777" w:rsidR="00FB7AD0" w:rsidRDefault="00FB7AD0" w:rsidP="009139A6">
      <w:pPr>
        <w:pStyle w:val="NoSpacing"/>
        <w:rPr>
          <w:rFonts w:cs="Times New Roman"/>
          <w:szCs w:val="24"/>
        </w:rPr>
      </w:pPr>
    </w:p>
    <w:p w14:paraId="130D0D2F" w14:textId="77777777" w:rsidR="00FB7AD0" w:rsidRDefault="00FB7AD0" w:rsidP="009139A6">
      <w:pPr>
        <w:pStyle w:val="NoSpacing"/>
        <w:rPr>
          <w:rFonts w:cs="Times New Roman"/>
          <w:szCs w:val="24"/>
        </w:rPr>
      </w:pPr>
    </w:p>
    <w:p w14:paraId="5D5ABD08" w14:textId="77777777" w:rsidR="00FB7AD0" w:rsidRDefault="00FB7A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Sep.1475</w:t>
      </w:r>
      <w:r>
        <w:rPr>
          <w:rFonts w:cs="Times New Roman"/>
          <w:szCs w:val="24"/>
        </w:rPr>
        <w:tab/>
        <w:t>He made his Will.   (W.Y.R. p.157)</w:t>
      </w:r>
    </w:p>
    <w:p w14:paraId="2F194008" w14:textId="77777777" w:rsidR="00FB7AD0" w:rsidRDefault="00FB7A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Sep.</w:t>
      </w:r>
      <w:r>
        <w:rPr>
          <w:rFonts w:cs="Times New Roman"/>
          <w:szCs w:val="24"/>
        </w:rPr>
        <w:tab/>
        <w:t>Probate of his Will.   (ibid.)</w:t>
      </w:r>
    </w:p>
    <w:p w14:paraId="60229AF8" w14:textId="77777777" w:rsidR="00FB7AD0" w:rsidRDefault="00FB7AD0" w:rsidP="009139A6">
      <w:pPr>
        <w:pStyle w:val="NoSpacing"/>
        <w:rPr>
          <w:rFonts w:cs="Times New Roman"/>
          <w:szCs w:val="24"/>
        </w:rPr>
      </w:pPr>
    </w:p>
    <w:p w14:paraId="56629B38" w14:textId="77777777" w:rsidR="00FB7AD0" w:rsidRDefault="00FB7AD0" w:rsidP="009139A6">
      <w:pPr>
        <w:pStyle w:val="NoSpacing"/>
        <w:rPr>
          <w:rFonts w:cs="Times New Roman"/>
          <w:szCs w:val="24"/>
        </w:rPr>
      </w:pPr>
    </w:p>
    <w:p w14:paraId="4C8EC7BC" w14:textId="385F5617" w:rsidR="00BA00AB" w:rsidRPr="00FB7AD0" w:rsidRDefault="00FB7A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29 May 2023     </w:t>
      </w:r>
    </w:p>
    <w:sectPr w:rsidR="00BA00AB" w:rsidRPr="00FB7A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79D09" w14:textId="77777777" w:rsidR="00FB7AD0" w:rsidRDefault="00FB7AD0" w:rsidP="009139A6">
      <w:r>
        <w:separator/>
      </w:r>
    </w:p>
  </w:endnote>
  <w:endnote w:type="continuationSeparator" w:id="0">
    <w:p w14:paraId="6B8E5DDD" w14:textId="77777777" w:rsidR="00FB7AD0" w:rsidRDefault="00FB7A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4A4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546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85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14DD7" w14:textId="77777777" w:rsidR="00FB7AD0" w:rsidRDefault="00FB7AD0" w:rsidP="009139A6">
      <w:r>
        <w:separator/>
      </w:r>
    </w:p>
  </w:footnote>
  <w:footnote w:type="continuationSeparator" w:id="0">
    <w:p w14:paraId="50D6E52A" w14:textId="77777777" w:rsidR="00FB7AD0" w:rsidRDefault="00FB7A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7D4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67E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09E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AD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C660F"/>
  <w15:chartTrackingRefBased/>
  <w15:docId w15:val="{341EE3DD-7F92-4863-88A3-3481C712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2023-05-29T18:49:00Z</dcterms:created>
  <dcterms:modified xsi:type="dcterms:W3CDTF">2023-05-29T18:52:00Z</dcterms:modified>
</cp:coreProperties>
</file>