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35E637" w14:textId="77777777" w:rsidR="00DA1DC3" w:rsidRDefault="00DA1DC3" w:rsidP="00DA1D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Thomas STANBRYGGE</w:t>
      </w:r>
      <w:r>
        <w:rPr>
          <w:rFonts w:ascii="Times New Roman" w:hAnsi="Times New Roman" w:cs="Times New Roman"/>
          <w:sz w:val="24"/>
          <w:szCs w:val="24"/>
        </w:rPr>
        <w:t xml:space="preserve">        </w:t>
      </w:r>
      <w:r>
        <w:rPr>
          <w:rFonts w:ascii="Times New Roman" w:hAnsi="Times New Roman" w:cs="Times New Roman"/>
          <w:sz w:val="24"/>
          <w:szCs w:val="24"/>
        </w:rPr>
        <w:t>(fl.1413)</w:t>
      </w:r>
    </w:p>
    <w:p w14:paraId="03CDBDCD" w14:textId="77777777" w:rsidR="00DA1DC3" w:rsidRDefault="00DA1DC3" w:rsidP="00DA1D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6F71195" w14:textId="77777777" w:rsidR="00DA1DC3" w:rsidRDefault="00DA1DC3" w:rsidP="00DA1D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F6A25C5" w14:textId="37B28B0E" w:rsidR="00DA1DC3" w:rsidRDefault="00DA1DC3" w:rsidP="00DA1D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>3 Oct.1413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juror on the on the inquisition post mortem held in </w:t>
      </w:r>
      <w:r>
        <w:rPr>
          <w:rFonts w:ascii="Times New Roman" w:hAnsi="Times New Roman" w:cs="Times New Roman"/>
          <w:sz w:val="24"/>
          <w:szCs w:val="24"/>
        </w:rPr>
        <w:t>Everdon,</w:t>
      </w:r>
    </w:p>
    <w:p w14:paraId="3637C996" w14:textId="0F4664F8" w:rsidR="00DA1DC3" w:rsidRDefault="00DA1DC3" w:rsidP="00DA1D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Northamptonshire</w:t>
      </w:r>
      <w:r>
        <w:rPr>
          <w:rFonts w:ascii="Times New Roman" w:hAnsi="Times New Roman" w:cs="Times New Roman"/>
          <w:sz w:val="24"/>
          <w:szCs w:val="24"/>
        </w:rPr>
        <w:t xml:space="preserve">, into lands of Sir William </w:t>
      </w:r>
      <w:r w:rsidRPr="00E067EB">
        <w:rPr>
          <w:rFonts w:ascii="Times New Roman" w:hAnsi="Times New Roman" w:cs="Times New Roman"/>
          <w:sz w:val="24"/>
          <w:szCs w:val="24"/>
        </w:rPr>
        <w:t>Brantyngham</w:t>
      </w:r>
      <w:r>
        <w:rPr>
          <w:rFonts w:ascii="Times New Roman" w:hAnsi="Times New Roman" w:cs="Times New Roman"/>
          <w:sz w:val="24"/>
          <w:szCs w:val="24"/>
        </w:rPr>
        <w:t>(q.v.).</w:t>
      </w:r>
    </w:p>
    <w:p w14:paraId="153D633A" w14:textId="7340B590" w:rsidR="00DA1DC3" w:rsidRDefault="00DA1DC3" w:rsidP="00DA1D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(www.inquisitionspostmortem.ac.uk  ref. eCIPM 20-4</w:t>
      </w:r>
      <w:r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>)</w:t>
      </w:r>
    </w:p>
    <w:p w14:paraId="6F14527A" w14:textId="77777777" w:rsidR="00DA1DC3" w:rsidRDefault="00DA1DC3" w:rsidP="00DA1D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9AD0B2D" w14:textId="77777777" w:rsidR="00DA1DC3" w:rsidRDefault="00DA1DC3" w:rsidP="00DA1D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E92BD19" w14:textId="77777777" w:rsidR="00DA1DC3" w:rsidRPr="00E067EB" w:rsidRDefault="00DA1DC3" w:rsidP="00DA1D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23 September 2021</w:t>
      </w:r>
    </w:p>
    <w:p w14:paraId="2B24CE24" w14:textId="5E6D5CBE" w:rsidR="00BA00AB" w:rsidRPr="00DA1DC3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DA1DC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737CA6" w14:textId="77777777" w:rsidR="00DA1DC3" w:rsidRDefault="00DA1DC3" w:rsidP="009139A6">
      <w:r>
        <w:separator/>
      </w:r>
    </w:p>
  </w:endnote>
  <w:endnote w:type="continuationSeparator" w:id="0">
    <w:p w14:paraId="012496F2" w14:textId="77777777" w:rsidR="00DA1DC3" w:rsidRDefault="00DA1DC3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410DF5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9F251B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78FAC7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04FF6A" w14:textId="77777777" w:rsidR="00DA1DC3" w:rsidRDefault="00DA1DC3" w:rsidP="009139A6">
      <w:r>
        <w:separator/>
      </w:r>
    </w:p>
  </w:footnote>
  <w:footnote w:type="continuationSeparator" w:id="0">
    <w:p w14:paraId="59A7C1C4" w14:textId="77777777" w:rsidR="00DA1DC3" w:rsidRDefault="00DA1DC3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B6FE23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E98AC9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A905B4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1DC3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DA1DC3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3607F2"/>
  <w15:chartTrackingRefBased/>
  <w15:docId w15:val="{88143941-A4E6-4DF5-B326-56B14A8544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2</TotalTime>
  <Pages>1</Pages>
  <Words>38</Words>
  <Characters>222</Characters>
  <Application>Microsoft Office Word</Application>
  <DocSecurity>0</DocSecurity>
  <Lines>1</Lines>
  <Paragraphs>1</Paragraphs>
  <ScaleCrop>false</ScaleCrop>
  <Company/>
  <LinksUpToDate>false</LinksUpToDate>
  <CharactersWithSpaces>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2021-09-23T18:07:00Z</dcterms:created>
  <dcterms:modified xsi:type="dcterms:W3CDTF">2021-09-23T18:09:00Z</dcterms:modified>
</cp:coreProperties>
</file>