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6B54A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STANBRYGG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fl.1477)</w:t>
      </w:r>
    </w:p>
    <w:p w14:paraId="0835AF07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North Mimms, Hertfordshire. Butcher.</w:t>
      </w:r>
    </w:p>
    <w:p w14:paraId="0E885C8A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052C811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D1F4EA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occurs in the Plea Rolls.</w:t>
      </w:r>
    </w:p>
    <w:p w14:paraId="6BAD8C72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7BF1F0A4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A9ADE8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81472C" w14:textId="77777777" w:rsidR="00AA39BE" w:rsidRDefault="00AA39BE" w:rsidP="00AA3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January 2022</w:t>
      </w:r>
    </w:p>
    <w:p w14:paraId="6DF983B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BEF3A3" w14:textId="77777777" w:rsidR="00AA39BE" w:rsidRDefault="00AA39BE" w:rsidP="009139A6">
      <w:r>
        <w:separator/>
      </w:r>
    </w:p>
  </w:endnote>
  <w:endnote w:type="continuationSeparator" w:id="0">
    <w:p w14:paraId="524982D4" w14:textId="77777777" w:rsidR="00AA39BE" w:rsidRDefault="00AA39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9A19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DCB5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4E9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F1A3D" w14:textId="77777777" w:rsidR="00AA39BE" w:rsidRDefault="00AA39BE" w:rsidP="009139A6">
      <w:r>
        <w:separator/>
      </w:r>
    </w:p>
  </w:footnote>
  <w:footnote w:type="continuationSeparator" w:id="0">
    <w:p w14:paraId="3862255E" w14:textId="77777777" w:rsidR="00AA39BE" w:rsidRDefault="00AA39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E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2918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14A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9BE"/>
    <w:rsid w:val="000666E0"/>
    <w:rsid w:val="002510B7"/>
    <w:rsid w:val="005C130B"/>
    <w:rsid w:val="00826F5C"/>
    <w:rsid w:val="009139A6"/>
    <w:rsid w:val="009448BB"/>
    <w:rsid w:val="00A3176C"/>
    <w:rsid w:val="00AA39BE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4B85C"/>
  <w15:chartTrackingRefBased/>
  <w15:docId w15:val="{DBEB78FB-B0A0-4ADA-801E-9CFBD3D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A39B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2022-01-19T20:10:00Z</dcterms:created>
  <dcterms:modified xsi:type="dcterms:W3CDTF">2022-01-19T20:10:00Z</dcterms:modified>
</cp:coreProperties>
</file>