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A76" w:rsidRDefault="00907A76" w:rsidP="00907A7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Anne STANBRIGE</w:t>
      </w:r>
      <w:r>
        <w:t xml:space="preserve">    </w:t>
      </w:r>
      <w:proofErr w:type="gramStart"/>
      <w:r>
        <w:t xml:space="preserve">   (</w:t>
      </w:r>
      <w:proofErr w:type="gramEnd"/>
      <w:r>
        <w:t>fl.1488-9)</w:t>
      </w:r>
    </w:p>
    <w:p w:rsidR="00907A76" w:rsidRDefault="00907A76" w:rsidP="00907A7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Canterbury.</w:t>
      </w:r>
    </w:p>
    <w:p w:rsidR="00907A76" w:rsidRDefault="00907A76" w:rsidP="00907A7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07A76" w:rsidRDefault="00907A76" w:rsidP="00907A7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07A76" w:rsidRDefault="00907A76" w:rsidP="00907A7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1488-9</w:t>
      </w:r>
      <w:r>
        <w:tab/>
        <w:t>She made her Will.   (Plomer p.448)</w:t>
      </w:r>
    </w:p>
    <w:p w:rsidR="00907A76" w:rsidRDefault="00907A76" w:rsidP="00907A7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07A76" w:rsidRDefault="00907A76" w:rsidP="00907A7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07A76" w:rsidRDefault="00907A76" w:rsidP="00907A7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16 February 2017</w:t>
      </w:r>
    </w:p>
    <w:p w:rsidR="006B2F86" w:rsidRPr="00E71FC3" w:rsidRDefault="00907A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A76" w:rsidRDefault="00907A76" w:rsidP="00E71FC3">
      <w:pPr>
        <w:spacing w:after="0" w:line="240" w:lineRule="auto"/>
      </w:pPr>
      <w:r>
        <w:separator/>
      </w:r>
    </w:p>
  </w:endnote>
  <w:endnote w:type="continuationSeparator" w:id="0">
    <w:p w:rsidR="00907A76" w:rsidRDefault="00907A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A76" w:rsidRDefault="00907A76" w:rsidP="00E71FC3">
      <w:pPr>
        <w:spacing w:after="0" w:line="240" w:lineRule="auto"/>
      </w:pPr>
      <w:r>
        <w:separator/>
      </w:r>
    </w:p>
  </w:footnote>
  <w:footnote w:type="continuationSeparator" w:id="0">
    <w:p w:rsidR="00907A76" w:rsidRDefault="00907A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A76"/>
    <w:rsid w:val="001A7C09"/>
    <w:rsid w:val="00577BD5"/>
    <w:rsid w:val="00656CBA"/>
    <w:rsid w:val="006A1F77"/>
    <w:rsid w:val="00733BE7"/>
    <w:rsid w:val="00907A7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D3B5E0-9682-4535-BCC0-807CAC99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2017-03-12T22:27:00Z</dcterms:created>
  <dcterms:modified xsi:type="dcterms:W3CDTF">2017-03-12T22:28:00Z</dcterms:modified>
</cp:coreProperties>
</file>