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STANBRIG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William Servyngton(q.v.).   (“Exeter Freemen” p.43)</w:t>
      </w: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Oct.1419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650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1B5650" w:rsidP="001B56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650" w:rsidRDefault="001B5650" w:rsidP="00564E3C">
      <w:pPr>
        <w:spacing w:after="0" w:line="240" w:lineRule="auto"/>
      </w:pPr>
      <w:r>
        <w:separator/>
      </w:r>
    </w:p>
  </w:endnote>
  <w:endnote w:type="continuationSeparator" w:id="0">
    <w:p w:rsidR="001B5650" w:rsidRDefault="001B56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5650">
      <w:rPr>
        <w:rFonts w:ascii="Times New Roman" w:hAnsi="Times New Roman" w:cs="Times New Roman"/>
        <w:noProof/>
        <w:sz w:val="24"/>
        <w:szCs w:val="24"/>
      </w:rPr>
      <w:t>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650" w:rsidRDefault="001B5650" w:rsidP="00564E3C">
      <w:pPr>
        <w:spacing w:after="0" w:line="240" w:lineRule="auto"/>
      </w:pPr>
      <w:r>
        <w:separator/>
      </w:r>
    </w:p>
  </w:footnote>
  <w:footnote w:type="continuationSeparator" w:id="0">
    <w:p w:rsidR="001B5650" w:rsidRDefault="001B56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50"/>
    <w:rsid w:val="001B565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573F9-A3A4-40D7-8F92-6FB0B4E4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2015-11-08T21:24:00Z</dcterms:created>
  <dcterms:modified xsi:type="dcterms:W3CDTF">2015-11-08T21:26:00Z</dcterms:modified>
</cp:coreProperties>
</file>