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A8E64" w14:textId="77777777" w:rsidR="00B25DF4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STANBORNE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32591B5" w14:textId="77777777" w:rsidR="00B25DF4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539E81" w14:textId="77777777" w:rsidR="00B25DF4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F474DD" w14:textId="77777777" w:rsidR="00B25DF4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Tetbury,</w:t>
      </w:r>
    </w:p>
    <w:p w14:paraId="0233E608" w14:textId="77777777" w:rsidR="00B25DF4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the late Joan Bordon(q.v.).</w:t>
      </w:r>
    </w:p>
    <w:p w14:paraId="1C0C66AC" w14:textId="77777777" w:rsidR="00B25DF4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19-40)</w:t>
      </w:r>
    </w:p>
    <w:p w14:paraId="22CB9CF2" w14:textId="77777777" w:rsidR="00B25DF4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0ACD4" w14:textId="77777777" w:rsidR="00B25DF4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0334B4" w14:textId="77777777" w:rsidR="00B25DF4" w:rsidRPr="005D4F91" w:rsidRDefault="00B25DF4" w:rsidP="00B25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16717DCD" w14:textId="7809C89C" w:rsidR="00BA00AB" w:rsidRPr="00B25DF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25D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55448" w14:textId="77777777" w:rsidR="00B25DF4" w:rsidRDefault="00B25DF4" w:rsidP="009139A6">
      <w:r>
        <w:separator/>
      </w:r>
    </w:p>
  </w:endnote>
  <w:endnote w:type="continuationSeparator" w:id="0">
    <w:p w14:paraId="36779BEB" w14:textId="77777777" w:rsidR="00B25DF4" w:rsidRDefault="00B25D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C0C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076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74B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3E091" w14:textId="77777777" w:rsidR="00B25DF4" w:rsidRDefault="00B25DF4" w:rsidP="009139A6">
      <w:r>
        <w:separator/>
      </w:r>
    </w:p>
  </w:footnote>
  <w:footnote w:type="continuationSeparator" w:id="0">
    <w:p w14:paraId="686D43B8" w14:textId="77777777" w:rsidR="00B25DF4" w:rsidRDefault="00B25D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ADB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72F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D5A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F4"/>
    <w:rsid w:val="000666E0"/>
    <w:rsid w:val="002510B7"/>
    <w:rsid w:val="005C130B"/>
    <w:rsid w:val="00826F5C"/>
    <w:rsid w:val="009139A6"/>
    <w:rsid w:val="009448BB"/>
    <w:rsid w:val="00A3176C"/>
    <w:rsid w:val="00AE65F8"/>
    <w:rsid w:val="00B25DF4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B4CB3"/>
  <w15:chartTrackingRefBased/>
  <w15:docId w15:val="{FA47993A-DCEB-400C-AC76-3DDE387E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2021-06-25T20:17:00Z</dcterms:created>
  <dcterms:modified xsi:type="dcterms:W3CDTF">2021-06-25T20:18:00Z</dcterms:modified>
</cp:coreProperties>
</file>