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7E770" w14:textId="77777777" w:rsidR="00B02D92" w:rsidRDefault="00B02D92" w:rsidP="00B02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STANBORNE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fl.1406)</w:t>
      </w:r>
    </w:p>
    <w:p w14:paraId="10E68D01" w14:textId="77777777" w:rsidR="00B02D92" w:rsidRDefault="00B02D92" w:rsidP="00B02D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77BC269E" w14:textId="77777777" w:rsidR="00B02D92" w:rsidRDefault="00B02D92" w:rsidP="00B02D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082271A4" w14:textId="77777777" w:rsidR="00B02D92" w:rsidRDefault="00B02D92" w:rsidP="00B02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Aug.1406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Tetbury, Gloucestershire,</w:t>
      </w:r>
    </w:p>
    <w:p w14:paraId="2C6E45F8" w14:textId="77777777" w:rsidR="00B02D92" w:rsidRDefault="00B02D92" w:rsidP="00B02D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Joan Bordon(q.v.).</w:t>
      </w:r>
    </w:p>
    <w:p w14:paraId="1D7F0713" w14:textId="77777777" w:rsidR="00B02D92" w:rsidRDefault="00B02D92" w:rsidP="00B02D92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2522F9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19-40)</w:t>
      </w:r>
    </w:p>
    <w:p w14:paraId="2D3F1E6C" w14:textId="77777777" w:rsidR="00B02D92" w:rsidRDefault="00B02D92" w:rsidP="00B02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7EE9C0" w14:textId="77777777" w:rsidR="00B02D92" w:rsidRDefault="00B02D92" w:rsidP="00B02D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DA66C2" w14:textId="77777777" w:rsidR="00B02D92" w:rsidRDefault="00B02D92" w:rsidP="00B02D9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2022</w:t>
      </w:r>
    </w:p>
    <w:p w14:paraId="7D680E80" w14:textId="09A4EB8F" w:rsidR="00BA00AB" w:rsidRPr="00B02D92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B02D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1BDC4" w14:textId="77777777" w:rsidR="00B02D92" w:rsidRDefault="00B02D92" w:rsidP="009139A6">
      <w:r>
        <w:separator/>
      </w:r>
    </w:p>
  </w:endnote>
  <w:endnote w:type="continuationSeparator" w:id="0">
    <w:p w14:paraId="30275169" w14:textId="77777777" w:rsidR="00B02D92" w:rsidRDefault="00B02D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577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725E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61C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13E7C" w14:textId="77777777" w:rsidR="00B02D92" w:rsidRDefault="00B02D92" w:rsidP="009139A6">
      <w:r>
        <w:separator/>
      </w:r>
    </w:p>
  </w:footnote>
  <w:footnote w:type="continuationSeparator" w:id="0">
    <w:p w14:paraId="48040D47" w14:textId="77777777" w:rsidR="00B02D92" w:rsidRDefault="00B02D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0F53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CAF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EEA3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D92"/>
    <w:rsid w:val="000666E0"/>
    <w:rsid w:val="002510B7"/>
    <w:rsid w:val="005C130B"/>
    <w:rsid w:val="00826F5C"/>
    <w:rsid w:val="009139A6"/>
    <w:rsid w:val="009448BB"/>
    <w:rsid w:val="00A3176C"/>
    <w:rsid w:val="00AE65F8"/>
    <w:rsid w:val="00B02D92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00B98"/>
  <w15:chartTrackingRefBased/>
  <w15:docId w15:val="{EC0A9E59-0496-4A68-9A40-3384EC7EA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02D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2022-03-02T20:24:00Z</dcterms:created>
  <dcterms:modified xsi:type="dcterms:W3CDTF">2022-03-02T20:25:00Z</dcterms:modified>
</cp:coreProperties>
</file>