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5D100" w14:textId="77777777" w:rsidR="008E3DB1" w:rsidRDefault="008E3DB1" w:rsidP="008E3D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STANBANK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019FD647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6BEC1D22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C269C29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041AB2F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0250FF32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85AE1D3" w14:textId="77777777" w:rsidR="008E3DB1" w:rsidRDefault="008E3DB1" w:rsidP="008E3DB1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5196527D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EE7797A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12BFEA8" w14:textId="77777777" w:rsidR="008E3DB1" w:rsidRDefault="008E3DB1" w:rsidP="008E3D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13 September 2022   </w:t>
      </w:r>
    </w:p>
    <w:p w14:paraId="05D52F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B9617" w14:textId="77777777" w:rsidR="008E3DB1" w:rsidRDefault="008E3DB1" w:rsidP="009139A6">
      <w:r>
        <w:separator/>
      </w:r>
    </w:p>
  </w:endnote>
  <w:endnote w:type="continuationSeparator" w:id="0">
    <w:p w14:paraId="729A3151" w14:textId="77777777" w:rsidR="008E3DB1" w:rsidRDefault="008E3D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44B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529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225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B8A6D" w14:textId="77777777" w:rsidR="008E3DB1" w:rsidRDefault="008E3DB1" w:rsidP="009139A6">
      <w:r>
        <w:separator/>
      </w:r>
    </w:p>
  </w:footnote>
  <w:footnote w:type="continuationSeparator" w:id="0">
    <w:p w14:paraId="02FA46A5" w14:textId="77777777" w:rsidR="008E3DB1" w:rsidRDefault="008E3D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C8B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05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6B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B1"/>
    <w:rsid w:val="000666E0"/>
    <w:rsid w:val="002510B7"/>
    <w:rsid w:val="005C130B"/>
    <w:rsid w:val="00826F5C"/>
    <w:rsid w:val="008E3DB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8363E"/>
  <w15:chartTrackingRefBased/>
  <w15:docId w15:val="{84A15BA6-665B-4959-BF3F-82F8033C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DB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2022-10-21T19:48:00Z</dcterms:created>
  <dcterms:modified xsi:type="dcterms:W3CDTF">2022-10-21T19:48:00Z</dcterms:modified>
</cp:coreProperties>
</file>