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5EBD0" w14:textId="77777777" w:rsidR="006859F2" w:rsidRDefault="006859F2" w:rsidP="006859F2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STANBAK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764448D3" w14:textId="77777777" w:rsidR="006859F2" w:rsidRDefault="006859F2" w:rsidP="006859F2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 Windsor, Berkshire. Yeoman.</w:t>
      </w:r>
    </w:p>
    <w:p w14:paraId="34AAC4AF" w14:textId="77777777" w:rsidR="006859F2" w:rsidRDefault="006859F2" w:rsidP="006859F2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6483522" w14:textId="77777777" w:rsidR="006859F2" w:rsidRDefault="006859F2" w:rsidP="006859F2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B2B1EBC" w14:textId="77777777" w:rsidR="006859F2" w:rsidRDefault="006859F2" w:rsidP="006859F2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7046F3C7" w14:textId="77777777" w:rsidR="006859F2" w:rsidRDefault="006859F2" w:rsidP="006859F2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D02FF45" w14:textId="77777777" w:rsidR="006859F2" w:rsidRDefault="006859F2" w:rsidP="006859F2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707DC26" w14:textId="77777777" w:rsidR="006859F2" w:rsidRDefault="006859F2" w:rsidP="006859F2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3956ECD" w14:textId="77777777" w:rsidR="006859F2" w:rsidRDefault="006859F2" w:rsidP="006859F2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2022</w:t>
      </w:r>
    </w:p>
    <w:p w14:paraId="1A55E36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DCC87" w14:textId="77777777" w:rsidR="006859F2" w:rsidRDefault="006859F2" w:rsidP="009139A6">
      <w:r>
        <w:separator/>
      </w:r>
    </w:p>
  </w:endnote>
  <w:endnote w:type="continuationSeparator" w:id="0">
    <w:p w14:paraId="22234E81" w14:textId="77777777" w:rsidR="006859F2" w:rsidRDefault="006859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A49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DB42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913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1E365" w14:textId="77777777" w:rsidR="006859F2" w:rsidRDefault="006859F2" w:rsidP="009139A6">
      <w:r>
        <w:separator/>
      </w:r>
    </w:p>
  </w:footnote>
  <w:footnote w:type="continuationSeparator" w:id="0">
    <w:p w14:paraId="3063397E" w14:textId="77777777" w:rsidR="006859F2" w:rsidRDefault="006859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41D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8C1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5CF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9F2"/>
    <w:rsid w:val="000666E0"/>
    <w:rsid w:val="002510B7"/>
    <w:rsid w:val="005C130B"/>
    <w:rsid w:val="006859F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5540F"/>
  <w15:chartTrackingRefBased/>
  <w15:docId w15:val="{EE8113E7-F073-4ADA-B70F-E7619C11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859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2022-03-13T16:30:00Z</dcterms:created>
  <dcterms:modified xsi:type="dcterms:W3CDTF">2022-03-13T16:30:00Z</dcterms:modified>
</cp:coreProperties>
</file>