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7F04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STANBANK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d.ca.1518)</w:t>
      </w:r>
    </w:p>
    <w:p w14:paraId="0FB49BEA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1ECE2339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29F28F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B4247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1497-8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BD5678">
        <w:rPr>
          <w:rFonts w:ascii="Times New Roman" w:hAnsi="Times New Roman" w:cs="Times New Roman"/>
          <w:sz w:val="24"/>
          <w:szCs w:val="24"/>
        </w:rPr>
        <w:t>)</w:t>
      </w:r>
    </w:p>
    <w:p w14:paraId="033A479B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1500-18</w:t>
      </w:r>
      <w:r>
        <w:rPr>
          <w:rFonts w:ascii="Times New Roman" w:hAnsi="Times New Roman" w:cs="Times New Roman"/>
          <w:sz w:val="24"/>
          <w:szCs w:val="24"/>
        </w:rPr>
        <w:tab/>
        <w:t>Fellow of Queen’s College.    (ibid.)</w:t>
      </w:r>
    </w:p>
    <w:p w14:paraId="6DD9C66B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1501</w:t>
      </w:r>
      <w:r>
        <w:rPr>
          <w:rFonts w:ascii="Times New Roman" w:hAnsi="Times New Roman" w:cs="Times New Roman"/>
          <w:sz w:val="24"/>
          <w:szCs w:val="24"/>
        </w:rPr>
        <w:tab/>
        <w:t xml:space="preserve">M.A.     (ibid.)        </w:t>
      </w:r>
    </w:p>
    <w:p w14:paraId="569DF128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1512-3</w:t>
      </w:r>
      <w:r>
        <w:rPr>
          <w:rFonts w:ascii="Times New Roman" w:hAnsi="Times New Roman" w:cs="Times New Roman"/>
          <w:sz w:val="24"/>
          <w:szCs w:val="24"/>
        </w:rPr>
        <w:tab/>
        <w:t>Proctor.   (ibid.)</w:t>
      </w:r>
    </w:p>
    <w:p w14:paraId="043966DF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C3C99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1D8D47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1B284" w14:textId="77777777" w:rsidR="00425100" w:rsidRDefault="00425100" w:rsidP="004251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75339A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0BDF3" w14:textId="77777777" w:rsidR="00425100" w:rsidRDefault="00425100" w:rsidP="009139A6">
      <w:r>
        <w:separator/>
      </w:r>
    </w:p>
  </w:endnote>
  <w:endnote w:type="continuationSeparator" w:id="0">
    <w:p w14:paraId="1F9CF681" w14:textId="77777777" w:rsidR="00425100" w:rsidRDefault="004251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5C0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4C4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D8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F983A" w14:textId="77777777" w:rsidR="00425100" w:rsidRDefault="00425100" w:rsidP="009139A6">
      <w:r>
        <w:separator/>
      </w:r>
    </w:p>
  </w:footnote>
  <w:footnote w:type="continuationSeparator" w:id="0">
    <w:p w14:paraId="0B021A63" w14:textId="77777777" w:rsidR="00425100" w:rsidRDefault="004251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F8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25F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3BF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00"/>
    <w:rsid w:val="000666E0"/>
    <w:rsid w:val="002510B7"/>
    <w:rsid w:val="0042510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6EC79"/>
  <w15:chartTrackingRefBased/>
  <w15:docId w15:val="{3C53D1FA-55F3-49A3-8B25-29349471E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2021-08-04T18:10:00Z</dcterms:created>
  <dcterms:modified xsi:type="dcterms:W3CDTF">2021-08-04T18:10:00Z</dcterms:modified>
</cp:coreProperties>
</file>